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55CB" w14:textId="77777777" w:rsidR="008B3D11" w:rsidRPr="00557C86" w:rsidRDefault="00ED23D6" w:rsidP="00ED23D6">
      <w:pPr>
        <w:jc w:val="center"/>
        <w:rPr>
          <w:b/>
          <w:lang w:val="en-US"/>
        </w:rPr>
      </w:pPr>
      <w:r w:rsidRPr="00557C86">
        <w:rPr>
          <w:b/>
          <w:lang w:val="en-US"/>
        </w:rPr>
        <w:t>M O T I V A T I O N</w:t>
      </w:r>
    </w:p>
    <w:p w14:paraId="203CF309" w14:textId="056E1234" w:rsidR="00ED23D6" w:rsidRDefault="00ED23D6" w:rsidP="00ED23D6">
      <w:pPr>
        <w:rPr>
          <w:b/>
          <w:lang w:val="en-US"/>
        </w:rPr>
      </w:pPr>
    </w:p>
    <w:p w14:paraId="6ABD018C" w14:textId="022971CB" w:rsidR="00C91281" w:rsidRPr="00C91281" w:rsidRDefault="00C91281" w:rsidP="00ED23D6">
      <w:pPr>
        <w:rPr>
          <w:lang w:val="en-US"/>
        </w:rPr>
      </w:pPr>
      <w:r>
        <w:rPr>
          <w:b/>
          <w:lang w:val="en-US"/>
        </w:rPr>
        <w:t xml:space="preserve">A) </w:t>
      </w:r>
      <w:r w:rsidRPr="00C91281">
        <w:rPr>
          <w:lang w:val="en-US"/>
        </w:rPr>
        <w:t>Ein Bild wurde mit einem Bildbearbeitungsprogramm bearbeitet.</w:t>
      </w:r>
      <w:r>
        <w:rPr>
          <w:b/>
          <w:lang w:val="en-US"/>
        </w:rPr>
        <w:t xml:space="preserve"> </w:t>
      </w:r>
      <w:r w:rsidRPr="00C91281">
        <w:rPr>
          <w:lang w:val="en-US"/>
        </w:rPr>
        <w:t>Was ist hier passiert?</w:t>
      </w:r>
    </w:p>
    <w:p w14:paraId="5D447324" w14:textId="79B628B9" w:rsidR="00B03361" w:rsidRDefault="00B03361" w:rsidP="00ED23D6">
      <w:pPr>
        <w:rPr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3318B" w14:paraId="660F15F5" w14:textId="77777777" w:rsidTr="00D3318B">
        <w:tc>
          <w:tcPr>
            <w:tcW w:w="3020" w:type="dxa"/>
          </w:tcPr>
          <w:p w14:paraId="4B11C888" w14:textId="23771669" w:rsidR="00D3318B" w:rsidRDefault="00D3318B" w:rsidP="00ED23D6">
            <w:pPr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E3ACED5" wp14:editId="60C6F280">
                  <wp:extent cx="1800000" cy="1446805"/>
                  <wp:effectExtent l="19050" t="19050" r="10160" b="203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468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0446DCA8" w14:textId="7AC3DC96" w:rsidR="00D3318B" w:rsidRDefault="00D3318B" w:rsidP="00ED23D6">
            <w:pPr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46F26D83" wp14:editId="4A252E9F">
                  <wp:extent cx="1800000" cy="1446805"/>
                  <wp:effectExtent l="19050" t="19050" r="10160" b="2032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468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D8BC4F1" w14:textId="68CF120A" w:rsidR="00D3318B" w:rsidRDefault="00D3318B" w:rsidP="00ED23D6">
            <w:pPr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142A93D2" wp14:editId="191B5F56">
                  <wp:extent cx="1800000" cy="1446804"/>
                  <wp:effectExtent l="19050" t="19050" r="10160" b="2032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4680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452DC7" w14:textId="77777777" w:rsidR="00D3318B" w:rsidRDefault="00D3318B" w:rsidP="00ED23D6">
      <w:pPr>
        <w:rPr>
          <w:b/>
          <w:lang w:val="en-US"/>
        </w:rPr>
      </w:pPr>
    </w:p>
    <w:p w14:paraId="77E37FCF" w14:textId="4493456A" w:rsidR="00C91281" w:rsidRDefault="00C91281" w:rsidP="00ED23D6">
      <w:pPr>
        <w:rPr>
          <w:b/>
          <w:lang w:val="en-US"/>
        </w:rPr>
      </w:pPr>
    </w:p>
    <w:p w14:paraId="5A1356E2" w14:textId="181B9724" w:rsidR="00C91281" w:rsidRDefault="00D3318B" w:rsidP="00ED23D6">
      <w:pPr>
        <w:rPr>
          <w:bCs/>
          <w:lang w:val="en-US"/>
        </w:rPr>
      </w:pPr>
      <w:r>
        <w:rPr>
          <w:b/>
          <w:lang w:val="en-US"/>
        </w:rPr>
        <w:t xml:space="preserve">B) </w:t>
      </w:r>
      <w:r w:rsidRPr="00D3318B">
        <w:rPr>
          <w:bCs/>
          <w:lang w:val="en-US"/>
        </w:rPr>
        <w:t xml:space="preserve">Ordne die Bilder in der richtigen </w:t>
      </w:r>
      <w:r>
        <w:rPr>
          <w:bCs/>
          <w:lang w:val="en-US"/>
        </w:rPr>
        <w:t>Bearbeitungsr</w:t>
      </w:r>
      <w:r w:rsidRPr="00D3318B">
        <w:rPr>
          <w:bCs/>
          <w:lang w:val="en-US"/>
        </w:rPr>
        <w:t>eihenfolge</w:t>
      </w:r>
      <w:r>
        <w:rPr>
          <w:bCs/>
          <w:lang w:val="en-US"/>
        </w:rPr>
        <w:t>:</w:t>
      </w:r>
    </w:p>
    <w:p w14:paraId="7581F786" w14:textId="1601B968" w:rsidR="00D3318B" w:rsidRDefault="00D3318B" w:rsidP="00ED23D6">
      <w:pPr>
        <w:rPr>
          <w:b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978E2" w14:paraId="5181B04F" w14:textId="77777777" w:rsidTr="00D344CD">
        <w:trPr>
          <w:trHeight w:val="2801"/>
        </w:trPr>
        <w:tc>
          <w:tcPr>
            <w:tcW w:w="3020" w:type="dxa"/>
          </w:tcPr>
          <w:p w14:paraId="2E233811" w14:textId="66251449" w:rsidR="004978E2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(a)</w:t>
            </w:r>
          </w:p>
          <w:p w14:paraId="69CCC9B3" w14:textId="182AB70D" w:rsidR="004978E2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04EBC014" wp14:editId="2A662BDE">
                  <wp:extent cx="1800000" cy="1488225"/>
                  <wp:effectExtent l="19050" t="19050" r="10160" b="1714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7143A2F" w14:textId="668E68F5" w:rsidR="004978E2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(b)</w:t>
            </w:r>
          </w:p>
          <w:p w14:paraId="7062C246" w14:textId="39BD1D27" w:rsidR="00ED4C5E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6D7ABE65" wp14:editId="5CF370CC">
                  <wp:extent cx="1800000" cy="1488225"/>
                  <wp:effectExtent l="19050" t="19050" r="10160" b="171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7BECEA6" w14:textId="2FFA9C8A" w:rsidR="004978E2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(c)</w:t>
            </w:r>
          </w:p>
          <w:p w14:paraId="17C3E700" w14:textId="4E08EED2" w:rsidR="00ED4C5E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25289E7E" wp14:editId="3944A267">
                  <wp:extent cx="1800000" cy="1488225"/>
                  <wp:effectExtent l="19050" t="19050" r="10160" b="1714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8E2" w14:paraId="77B4DFFD" w14:textId="77777777" w:rsidTr="00D344CD">
        <w:tc>
          <w:tcPr>
            <w:tcW w:w="3020" w:type="dxa"/>
          </w:tcPr>
          <w:p w14:paraId="229DFC07" w14:textId="2BFB463D" w:rsidR="004978E2" w:rsidRDefault="004978E2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(d)</w:t>
            </w:r>
          </w:p>
          <w:p w14:paraId="7755A136" w14:textId="01E5613F" w:rsidR="004978E2" w:rsidRDefault="00BE6299" w:rsidP="00F13589">
            <w:pPr>
              <w:jc w:val="center"/>
              <w:rPr>
                <w:bCs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686A518E" wp14:editId="23CD5DE3">
                  <wp:extent cx="1800000" cy="1489388"/>
                  <wp:effectExtent l="19050" t="19050" r="10160" b="1587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93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7115C9C9" w14:textId="0A16F5A7" w:rsidR="004978E2" w:rsidRDefault="004978E2" w:rsidP="00F13589">
            <w:pPr>
              <w:jc w:val="center"/>
              <w:rPr>
                <w:bCs/>
                <w:noProof/>
                <w:lang w:val="en-US"/>
              </w:rPr>
            </w:pPr>
            <w:r>
              <w:rPr>
                <w:bCs/>
                <w:noProof/>
                <w:lang w:val="en-US"/>
              </w:rPr>
              <w:t>(e)</w:t>
            </w:r>
          </w:p>
          <w:p w14:paraId="2B167EA4" w14:textId="2DDAC928" w:rsidR="004978E2" w:rsidRPr="004978E2" w:rsidRDefault="004978E2" w:rsidP="00F13589">
            <w:pPr>
              <w:jc w:val="center"/>
              <w:rPr>
                <w:bCs/>
                <w:noProof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3EA982EE" wp14:editId="244693F7">
                  <wp:extent cx="1800000" cy="1488225"/>
                  <wp:effectExtent l="19050" t="19050" r="10160" b="1714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3F33E40" w14:textId="77777777" w:rsidR="00ED4C5E" w:rsidRDefault="00ED4C5E" w:rsidP="00ED23D6">
            <w:pPr>
              <w:rPr>
                <w:bCs/>
                <w:lang w:val="en-US"/>
              </w:rPr>
            </w:pPr>
          </w:p>
          <w:p w14:paraId="0CA64EE8" w14:textId="632DDCBE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richtige Reihenfolge:</w:t>
            </w:r>
          </w:p>
          <w:p w14:paraId="2A0C992D" w14:textId="77777777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1.) </w:t>
            </w:r>
          </w:p>
          <w:p w14:paraId="043BF332" w14:textId="77777777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2.) </w:t>
            </w:r>
          </w:p>
          <w:p w14:paraId="1FA49B7A" w14:textId="77777777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3.)</w:t>
            </w:r>
          </w:p>
          <w:p w14:paraId="58BCF25C" w14:textId="77777777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4.)</w:t>
            </w:r>
          </w:p>
          <w:p w14:paraId="19053452" w14:textId="4A6D2E9C" w:rsidR="004978E2" w:rsidRDefault="004978E2" w:rsidP="00ED23D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5.)</w:t>
            </w:r>
          </w:p>
        </w:tc>
      </w:tr>
    </w:tbl>
    <w:p w14:paraId="5B3289A5" w14:textId="77777777" w:rsidR="00D3318B" w:rsidRPr="00D3318B" w:rsidRDefault="00D3318B" w:rsidP="00ED23D6">
      <w:pPr>
        <w:rPr>
          <w:bCs/>
          <w:lang w:val="en-US"/>
        </w:rPr>
      </w:pPr>
    </w:p>
    <w:p w14:paraId="260201DF" w14:textId="77777777" w:rsidR="00B03361" w:rsidRPr="00557C86" w:rsidRDefault="00B03361" w:rsidP="00ED23D6">
      <w:pPr>
        <w:rPr>
          <w:b/>
          <w:lang w:val="en-US"/>
        </w:rPr>
      </w:pPr>
    </w:p>
    <w:p w14:paraId="360EA107" w14:textId="77777777" w:rsidR="00ED23D6" w:rsidRDefault="00113CE9" w:rsidP="00113CE9">
      <w:pPr>
        <w:jc w:val="center"/>
        <w:rPr>
          <w:rFonts w:cs="Arial"/>
          <w:b/>
          <w:lang w:val="en-US"/>
        </w:rPr>
      </w:pPr>
      <w:r w:rsidRPr="00557C86">
        <w:rPr>
          <w:rFonts w:cs="Arial"/>
          <w:b/>
          <w:lang w:val="en-US"/>
        </w:rPr>
        <w:t>Ü B E R S I C H T</w:t>
      </w:r>
    </w:p>
    <w:p w14:paraId="376A51E9" w14:textId="6393EB07" w:rsidR="00D344CD" w:rsidRDefault="00496DD6" w:rsidP="00853587">
      <w:pPr>
        <w:rPr>
          <w:rFonts w:cs="Arial"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7BE907" wp14:editId="1DDBF2EE">
            <wp:simplePos x="0" y="0"/>
            <wp:positionH relativeFrom="column">
              <wp:posOffset>4368800</wp:posOffset>
            </wp:positionH>
            <wp:positionV relativeFrom="paragraph">
              <wp:posOffset>140335</wp:posOffset>
            </wp:positionV>
            <wp:extent cx="1412875" cy="879475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16CB6" w14:textId="673EF7BF" w:rsidR="00A82F94" w:rsidRDefault="00A82F94" w:rsidP="00A82F94">
      <w:pPr>
        <w:rPr>
          <w:rFonts w:cs="Arial"/>
        </w:rPr>
      </w:pPr>
      <w:r>
        <w:rPr>
          <w:rFonts w:cs="Arial"/>
        </w:rPr>
        <w:t xml:space="preserve">Ein </w:t>
      </w:r>
      <w:r w:rsidRPr="005F010D">
        <w:rPr>
          <w:rFonts w:cs="Arial"/>
          <w:b/>
        </w:rPr>
        <w:t>Pixel</w:t>
      </w:r>
      <w:r>
        <w:rPr>
          <w:rFonts w:cs="Arial"/>
        </w:rPr>
        <w:t xml:space="preserve"> ist die kleinste darstellbare Farb- oder Schwarz/Weiß-Einheit bei einem Bildschirm. Wir stellen uns Pixel als kleine Quadrate vor, aus denen sich ein Bild zusammensetzt.</w:t>
      </w:r>
    </w:p>
    <w:p w14:paraId="3119C219" w14:textId="022BC0E6" w:rsidR="00A82F94" w:rsidRDefault="00A82F94" w:rsidP="00A82F94">
      <w:pPr>
        <w:jc w:val="center"/>
        <w:rPr>
          <w:rFonts w:cs="Arial"/>
        </w:rPr>
      </w:pPr>
    </w:p>
    <w:p w14:paraId="7A2CDE07" w14:textId="28947B3F" w:rsidR="00D344CD" w:rsidRDefault="00D344CD" w:rsidP="00853587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Werden für ein Bild nur wenige Pixel verwendet, wird es </w:t>
      </w:r>
      <w:r w:rsidRPr="00D344CD">
        <w:rPr>
          <w:rFonts w:cs="Arial"/>
          <w:b/>
          <w:bCs/>
          <w:lang w:val="en-US"/>
        </w:rPr>
        <w:t>unscharf</w:t>
      </w:r>
      <w:r>
        <w:rPr>
          <w:rFonts w:cs="Arial"/>
          <w:bCs/>
          <w:lang w:val="en-US"/>
        </w:rPr>
        <w:t xml:space="preserve">, es hat dann eine </w:t>
      </w:r>
      <w:r w:rsidRPr="00D344CD">
        <w:rPr>
          <w:rFonts w:cs="Arial"/>
          <w:b/>
          <w:bCs/>
          <w:lang w:val="en-US"/>
        </w:rPr>
        <w:t>niedrige Auflösung</w:t>
      </w:r>
      <w:r w:rsidR="008C5ADB">
        <w:rPr>
          <w:rFonts w:cs="Arial"/>
          <w:bCs/>
          <w:lang w:val="en-US"/>
        </w:rPr>
        <w:t xml:space="preserve">, allerdings auch eine </w:t>
      </w:r>
      <w:r w:rsidR="008C5ADB" w:rsidRPr="008C5ADB">
        <w:rPr>
          <w:rFonts w:cs="Arial"/>
          <w:b/>
          <w:bCs/>
          <w:lang w:val="en-US"/>
        </w:rPr>
        <w:t>kleine Dateigröße</w:t>
      </w:r>
      <w:r w:rsidR="008C5ADB">
        <w:rPr>
          <w:rFonts w:cs="Arial"/>
          <w:bCs/>
          <w:lang w:val="en-US"/>
        </w:rPr>
        <w:t xml:space="preserve">. </w:t>
      </w:r>
    </w:p>
    <w:p w14:paraId="6A445B4A" w14:textId="13484A0D" w:rsidR="00853587" w:rsidRPr="00D344CD" w:rsidRDefault="00D344CD" w:rsidP="00853587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Ein Bild mit </w:t>
      </w:r>
      <w:r w:rsidRPr="00D344CD">
        <w:rPr>
          <w:rFonts w:cs="Arial"/>
          <w:b/>
          <w:bCs/>
          <w:lang w:val="en-US"/>
        </w:rPr>
        <w:t>hoher Auflösung</w:t>
      </w:r>
      <w:r>
        <w:rPr>
          <w:rFonts w:cs="Arial"/>
          <w:bCs/>
          <w:lang w:val="en-US"/>
        </w:rPr>
        <w:t xml:space="preserve"> beinhaltet viele Pixel, dadurch wird es </w:t>
      </w:r>
      <w:r w:rsidRPr="00D344CD">
        <w:rPr>
          <w:rFonts w:cs="Arial"/>
          <w:b/>
          <w:bCs/>
          <w:lang w:val="en-US"/>
        </w:rPr>
        <w:t>scharf</w:t>
      </w:r>
      <w:r w:rsidR="008C5ADB">
        <w:rPr>
          <w:rFonts w:cs="Arial"/>
          <w:bCs/>
          <w:lang w:val="en-US"/>
        </w:rPr>
        <w:t xml:space="preserve">, hat allerdings auch eine </w:t>
      </w:r>
      <w:r w:rsidR="008C5ADB">
        <w:rPr>
          <w:rFonts w:cs="Arial"/>
          <w:b/>
          <w:bCs/>
          <w:lang w:val="en-US"/>
        </w:rPr>
        <w:t xml:space="preserve">große </w:t>
      </w:r>
      <w:r w:rsidR="008C5ADB" w:rsidRPr="008C5ADB">
        <w:rPr>
          <w:rFonts w:cs="Arial"/>
          <w:b/>
          <w:bCs/>
          <w:lang w:val="en-US"/>
        </w:rPr>
        <w:t>Dateigröße</w:t>
      </w:r>
      <w:r w:rsidR="008C5ADB">
        <w:rPr>
          <w:rFonts w:cs="Arial"/>
          <w:bCs/>
          <w:lang w:val="en-US"/>
        </w:rPr>
        <w:t>.</w:t>
      </w:r>
    </w:p>
    <w:p w14:paraId="5B6F063D" w14:textId="2CC599FB" w:rsidR="00ED23D6" w:rsidRDefault="00ED23D6" w:rsidP="00ED23D6">
      <w:pPr>
        <w:rPr>
          <w:rFonts w:cs="Arial"/>
          <w:bCs/>
          <w:lang w:val="en-US"/>
        </w:rPr>
      </w:pPr>
    </w:p>
    <w:p w14:paraId="33B0ECC7" w14:textId="04D6EDFE" w:rsidR="00DE30DC" w:rsidRDefault="00DE30DC" w:rsidP="00ED23D6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Die Anzahl der Pixel in einem Bild </w:t>
      </w:r>
      <w:r w:rsidR="005F1696">
        <w:rPr>
          <w:rFonts w:cs="Arial"/>
          <w:bCs/>
          <w:lang w:val="en-US"/>
        </w:rPr>
        <w:t xml:space="preserve">nennt man </w:t>
      </w:r>
      <w:r w:rsidR="005F1696" w:rsidRPr="00504EF3">
        <w:rPr>
          <w:rFonts w:cs="Arial"/>
          <w:b/>
          <w:bCs/>
          <w:lang w:val="en-US"/>
        </w:rPr>
        <w:t>Auflösung</w:t>
      </w:r>
      <w:r w:rsidR="005F1696">
        <w:rPr>
          <w:rFonts w:cs="Arial"/>
          <w:bCs/>
          <w:lang w:val="en-US"/>
        </w:rPr>
        <w:t xml:space="preserve">, sie wird </w:t>
      </w:r>
      <w:r>
        <w:rPr>
          <w:rFonts w:cs="Arial"/>
          <w:bCs/>
          <w:lang w:val="en-US"/>
        </w:rPr>
        <w:t>berechne</w:t>
      </w:r>
      <w:r w:rsidR="005F1696">
        <w:rPr>
          <w:rFonts w:cs="Arial"/>
          <w:bCs/>
          <w:lang w:val="en-US"/>
        </w:rPr>
        <w:t>t</w:t>
      </w:r>
      <w:r>
        <w:rPr>
          <w:rFonts w:cs="Arial"/>
          <w:bCs/>
          <w:lang w:val="en-US"/>
        </w:rPr>
        <w:t xml:space="preserve"> durch: </w:t>
      </w:r>
    </w:p>
    <w:p w14:paraId="37DA8A6D" w14:textId="1A034611" w:rsidR="004D2A47" w:rsidRPr="00496DD6" w:rsidRDefault="00DE30DC" w:rsidP="00ED23D6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 xml:space="preserve">Die Anzahl der </w:t>
      </w:r>
      <w:r w:rsidRPr="00DE30DC">
        <w:rPr>
          <w:rFonts w:cs="Arial"/>
          <w:b/>
          <w:bCs/>
          <w:lang w:val="en-US"/>
        </w:rPr>
        <w:t>Pixel pro</w:t>
      </w:r>
      <w:r>
        <w:rPr>
          <w:rFonts w:cs="Arial"/>
          <w:bCs/>
          <w:lang w:val="en-US"/>
        </w:rPr>
        <w:t xml:space="preserve"> </w:t>
      </w:r>
      <w:r w:rsidRPr="00DE30DC">
        <w:rPr>
          <w:rFonts w:cs="Arial"/>
          <w:b/>
          <w:bCs/>
          <w:lang w:val="en-US"/>
        </w:rPr>
        <w:t>Reihe</w:t>
      </w:r>
      <w:r>
        <w:rPr>
          <w:rFonts w:cs="Arial"/>
          <w:bCs/>
          <w:lang w:val="en-US"/>
        </w:rPr>
        <w:t xml:space="preserve"> multipliziert mit der Anzahl der </w:t>
      </w:r>
      <w:r w:rsidRPr="00DE30DC">
        <w:rPr>
          <w:rFonts w:cs="Arial"/>
          <w:b/>
          <w:bCs/>
          <w:lang w:val="en-US"/>
        </w:rPr>
        <w:t>Pixel pro</w:t>
      </w:r>
      <w:r>
        <w:rPr>
          <w:rFonts w:cs="Arial"/>
          <w:bCs/>
          <w:lang w:val="en-US"/>
        </w:rPr>
        <w:t xml:space="preserve"> </w:t>
      </w:r>
      <w:r w:rsidRPr="00DE30DC">
        <w:rPr>
          <w:rFonts w:cs="Arial"/>
          <w:b/>
          <w:bCs/>
          <w:lang w:val="en-US"/>
        </w:rPr>
        <w:t>Zeile</w:t>
      </w:r>
      <w:r>
        <w:rPr>
          <w:rFonts w:cs="Arial"/>
          <w:bCs/>
          <w:lang w:val="en-US"/>
        </w:rPr>
        <w:t>.</w:t>
      </w:r>
    </w:p>
    <w:p w14:paraId="678B03DA" w14:textId="2DB13A54" w:rsidR="00B03361" w:rsidRDefault="00853587" w:rsidP="00496DD6">
      <w:pPr>
        <w:jc w:val="center"/>
        <w:rPr>
          <w:rFonts w:cs="Arial"/>
          <w:b/>
        </w:rPr>
      </w:pPr>
      <w:r w:rsidRPr="00853587">
        <w:rPr>
          <w:rFonts w:cs="Arial"/>
          <w:b/>
        </w:rPr>
        <w:lastRenderedPageBreak/>
        <w:t>E R A R B E I T U N</w:t>
      </w:r>
      <w:r>
        <w:rPr>
          <w:rFonts w:cs="Arial"/>
          <w:b/>
        </w:rPr>
        <w:t xml:space="preserve"> G</w:t>
      </w:r>
    </w:p>
    <w:p w14:paraId="65EA6E35" w14:textId="3F39F678" w:rsidR="00496DD6" w:rsidRDefault="00496DD6" w:rsidP="00ED23D6">
      <w:pPr>
        <w:rPr>
          <w:rFonts w:cs="Arial"/>
          <w:b/>
        </w:rPr>
      </w:pPr>
      <w:r>
        <w:rPr>
          <w:rFonts w:cs="Arial"/>
          <w:b/>
        </w:rPr>
        <w:t>Aufgabe 1</w:t>
      </w:r>
    </w:p>
    <w:p w14:paraId="5B1FB4E9" w14:textId="5ECE8AA9" w:rsidR="00853587" w:rsidRPr="00C97F1F" w:rsidRDefault="00BD5FB5" w:rsidP="00ED23D6">
      <w:pPr>
        <w:rPr>
          <w:rFonts w:cs="Arial"/>
        </w:rPr>
      </w:pPr>
      <w:r>
        <w:rPr>
          <w:rFonts w:cs="Arial"/>
        </w:rPr>
        <w:t>D</w:t>
      </w:r>
      <w:r w:rsidR="00B41F00">
        <w:rPr>
          <w:rFonts w:cs="Arial"/>
        </w:rPr>
        <w:t>ie</w:t>
      </w:r>
      <w:r>
        <w:rPr>
          <w:rFonts w:cs="Arial"/>
        </w:rPr>
        <w:t xml:space="preserve"> </w:t>
      </w:r>
      <w:r w:rsidR="00B41F00">
        <w:rPr>
          <w:rFonts w:cs="Arial"/>
          <w:b/>
        </w:rPr>
        <w:t>Fledermaus</w:t>
      </w:r>
      <w:r>
        <w:rPr>
          <w:rFonts w:cs="Arial"/>
        </w:rPr>
        <w:t xml:space="preserve"> und die </w:t>
      </w:r>
      <w:r w:rsidR="00B1228D">
        <w:rPr>
          <w:rFonts w:cs="Arial"/>
          <w:b/>
        </w:rPr>
        <w:t>Katze</w:t>
      </w:r>
      <w:r w:rsidR="00B41F00">
        <w:rPr>
          <w:rFonts w:cs="Arial"/>
          <w:b/>
        </w:rPr>
        <w:t xml:space="preserve"> </w:t>
      </w:r>
      <w:r w:rsidR="00C97F1F" w:rsidRPr="00C97F1F">
        <w:rPr>
          <w:rFonts w:cs="Arial"/>
        </w:rPr>
        <w:t>soll</w:t>
      </w:r>
      <w:r>
        <w:rPr>
          <w:rFonts w:cs="Arial"/>
        </w:rPr>
        <w:t>en</w:t>
      </w:r>
      <w:r w:rsidR="00C97F1F" w:rsidRPr="00C97F1F">
        <w:rPr>
          <w:rFonts w:cs="Arial"/>
        </w:rPr>
        <w:t xml:space="preserve"> "gepixelt" werden, damit </w:t>
      </w:r>
      <w:r>
        <w:rPr>
          <w:rFonts w:cs="Arial"/>
        </w:rPr>
        <w:t>sie</w:t>
      </w:r>
      <w:r w:rsidR="00C97F1F" w:rsidRPr="00C97F1F">
        <w:rPr>
          <w:rFonts w:cs="Arial"/>
        </w:rPr>
        <w:t xml:space="preserve"> von einem Computer dargestellt werden </w:t>
      </w:r>
      <w:r>
        <w:rPr>
          <w:rFonts w:cs="Arial"/>
        </w:rPr>
        <w:t>können</w:t>
      </w:r>
      <w:r w:rsidR="00C97F1F" w:rsidRPr="00C97F1F">
        <w:rPr>
          <w:rFonts w:cs="Arial"/>
        </w:rPr>
        <w:t xml:space="preserve">. </w:t>
      </w:r>
      <w:r w:rsidR="00FB30FA">
        <w:rPr>
          <w:rFonts w:cs="Arial"/>
        </w:rPr>
        <w:t>In dem gepixelten Bild sollen nur schwarze und weiße Pixel vorkommen.</w:t>
      </w:r>
    </w:p>
    <w:p w14:paraId="00349992" w14:textId="4CF98D65" w:rsidR="00C97F1F" w:rsidRDefault="00327050" w:rsidP="00ED23D6">
      <w:pPr>
        <w:rPr>
          <w:rFonts w:cs="Arial"/>
        </w:rPr>
      </w:pPr>
      <w:r w:rsidRPr="00327050">
        <w:rPr>
          <w:rFonts w:cs="Arial"/>
          <w:b/>
        </w:rPr>
        <w:t>a)</w:t>
      </w:r>
      <w:r>
        <w:rPr>
          <w:rFonts w:cs="Arial"/>
        </w:rPr>
        <w:t xml:space="preserve"> </w:t>
      </w:r>
      <w:r w:rsidR="00C97F1F">
        <w:rPr>
          <w:rFonts w:cs="Arial"/>
        </w:rPr>
        <w:t xml:space="preserve">Fülle dazu </w:t>
      </w:r>
      <w:r w:rsidR="00C97F1F" w:rsidRPr="004B2216">
        <w:rPr>
          <w:rFonts w:cs="Arial"/>
          <w:u w:val="single"/>
        </w:rPr>
        <w:t>jedes</w:t>
      </w:r>
      <w:r w:rsidR="00C97F1F">
        <w:rPr>
          <w:rFonts w:cs="Arial"/>
        </w:rPr>
        <w:t xml:space="preserve"> Pixelfeld, in dem </w:t>
      </w:r>
      <w:r w:rsidR="00C97F1F" w:rsidRPr="004B2216">
        <w:rPr>
          <w:rFonts w:cs="Arial"/>
          <w:u w:val="single"/>
        </w:rPr>
        <w:t>eine Teil</w:t>
      </w:r>
      <w:r w:rsidR="00C97F1F">
        <w:rPr>
          <w:rFonts w:cs="Arial"/>
        </w:rPr>
        <w:t xml:space="preserve"> des Bildes </w:t>
      </w:r>
      <w:r w:rsidR="00FB30FA">
        <w:rPr>
          <w:rFonts w:cs="Arial"/>
        </w:rPr>
        <w:t xml:space="preserve">(Teil eines Striches) </w:t>
      </w:r>
      <w:r w:rsidR="00C97F1F">
        <w:rPr>
          <w:rFonts w:cs="Arial"/>
        </w:rPr>
        <w:t xml:space="preserve">zu sehen ist, mit </w:t>
      </w:r>
      <w:r w:rsidR="00FB30FA">
        <w:rPr>
          <w:rFonts w:cs="Arial"/>
        </w:rPr>
        <w:t>schwarz</w:t>
      </w:r>
      <w:r w:rsidR="00C97F1F">
        <w:rPr>
          <w:rFonts w:cs="Arial"/>
        </w:rPr>
        <w:t>.</w:t>
      </w:r>
      <w:r w:rsidR="00FB30FA">
        <w:rPr>
          <w:rFonts w:cs="Arial"/>
        </w:rPr>
        <w:t xml:space="preserve"> Die Pixelfelder, durch die kein Strich geht, werden weiß gelassen.</w:t>
      </w:r>
      <w:r w:rsidR="00C97F1F">
        <w:rPr>
          <w:rFonts w:cs="Arial"/>
        </w:rPr>
        <w:t xml:space="preserve"> </w:t>
      </w:r>
    </w:p>
    <w:p w14:paraId="13020C5A" w14:textId="1479AFA0" w:rsidR="006C3CBA" w:rsidRDefault="00327050" w:rsidP="00496DD6">
      <w:pPr>
        <w:rPr>
          <w:rFonts w:cs="Arial"/>
        </w:rPr>
      </w:pPr>
      <w:r w:rsidRPr="005A7578">
        <w:rPr>
          <w:rFonts w:cs="Arial"/>
          <w:b/>
        </w:rPr>
        <w:t>b)</w:t>
      </w:r>
      <w:r>
        <w:rPr>
          <w:rFonts w:cs="Arial"/>
        </w:rPr>
        <w:t xml:space="preserve"> Vergleiche die Anzahl der Pixel</w:t>
      </w:r>
      <w:r w:rsidR="005A7578">
        <w:rPr>
          <w:rFonts w:cs="Arial"/>
        </w:rPr>
        <w:t xml:space="preserve"> der Bilder (die Auflösung).</w:t>
      </w:r>
      <w:r>
        <w:rPr>
          <w:rFonts w:cs="Arial"/>
        </w:rPr>
        <w:t xml:space="preserve"> </w:t>
      </w:r>
    </w:p>
    <w:p w14:paraId="3995EC83" w14:textId="77777777" w:rsidR="006C3CBA" w:rsidRDefault="006C3CBA" w:rsidP="00ED23D6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4509"/>
      </w:tblGrid>
      <w:tr w:rsidR="00CE2ACC" w14:paraId="1109BCF4" w14:textId="77777777" w:rsidTr="00504EF3">
        <w:tc>
          <w:tcPr>
            <w:tcW w:w="4563" w:type="dxa"/>
          </w:tcPr>
          <w:p w14:paraId="5FD55926" w14:textId="3256BED9" w:rsidR="00504EF3" w:rsidRDefault="00504EF3" w:rsidP="00504EF3">
            <w:pPr>
              <w:rPr>
                <w:rFonts w:cs="Arial"/>
              </w:rPr>
            </w:pPr>
            <w:r>
              <w:rPr>
                <w:rFonts w:cs="Arial"/>
              </w:rPr>
              <w:t>Fledermaus a</w:t>
            </w:r>
          </w:p>
          <w:p w14:paraId="36DB31F9" w14:textId="2D062565" w:rsidR="00BF70C1" w:rsidRDefault="006C3CBA" w:rsidP="00B1228D">
            <w:pPr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569EA7C" wp14:editId="2E720E87">
                  <wp:extent cx="2703931" cy="1371470"/>
                  <wp:effectExtent l="0" t="0" r="1270" b="635"/>
                  <wp:docPr id="164716793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167938" name=""/>
                          <pic:cNvPicPr/>
                        </pic:nvPicPr>
                        <pic:blipFill rotWithShape="1">
                          <a:blip r:embed="rId16"/>
                          <a:srcRect l="12369" t="33802" r="18685" b="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753" cy="1394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E216B9" w14:textId="50EAA933" w:rsidR="00B1228D" w:rsidRDefault="00B1228D" w:rsidP="00B1228D">
            <w:pPr>
              <w:jc w:val="center"/>
              <w:rPr>
                <w:rFonts w:cs="Arial"/>
              </w:rPr>
            </w:pPr>
          </w:p>
        </w:tc>
        <w:tc>
          <w:tcPr>
            <w:tcW w:w="4509" w:type="dxa"/>
          </w:tcPr>
          <w:p w14:paraId="07FCD769" w14:textId="07AE7E7B" w:rsidR="00504EF3" w:rsidRDefault="00504EF3" w:rsidP="00504EF3">
            <w:pPr>
              <w:rPr>
                <w:rFonts w:cs="Arial"/>
              </w:rPr>
            </w:pPr>
            <w:r>
              <w:rPr>
                <w:rFonts w:cs="Arial"/>
              </w:rPr>
              <w:t>Fledermaus b</w:t>
            </w:r>
          </w:p>
          <w:p w14:paraId="418E7420" w14:textId="44E45E27" w:rsidR="00BF70C1" w:rsidRDefault="00B41F00" w:rsidP="00B1228D">
            <w:pPr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119C4B" wp14:editId="4193445F">
                  <wp:extent cx="2706202" cy="1370952"/>
                  <wp:effectExtent l="0" t="0" r="0" b="1270"/>
                  <wp:docPr id="15348726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872667" name=""/>
                          <pic:cNvPicPr/>
                        </pic:nvPicPr>
                        <pic:blipFill rotWithShape="1">
                          <a:blip r:embed="rId17"/>
                          <a:srcRect l="1055" t="16876" r="17124" b="12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598" cy="1404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ACC" w14:paraId="4B0FD110" w14:textId="77777777" w:rsidTr="00504EF3">
        <w:tc>
          <w:tcPr>
            <w:tcW w:w="4563" w:type="dxa"/>
          </w:tcPr>
          <w:p w14:paraId="3BF12BF1" w14:textId="7E0B7E75" w:rsidR="00504EF3" w:rsidRDefault="00504EF3" w:rsidP="00504EF3">
            <w:pPr>
              <w:rPr>
                <w:rFonts w:cs="Arial"/>
              </w:rPr>
            </w:pPr>
            <w:r>
              <w:rPr>
                <w:rFonts w:cs="Arial"/>
              </w:rPr>
              <w:t>Katze a</w:t>
            </w:r>
          </w:p>
          <w:p w14:paraId="3DA2A180" w14:textId="35E8B83F" w:rsidR="00945431" w:rsidRDefault="007838C3" w:rsidP="00B1228D">
            <w:pPr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2EE0A55" wp14:editId="541C6CDD">
                  <wp:extent cx="2780466" cy="3113405"/>
                  <wp:effectExtent l="0" t="0" r="1270" b="0"/>
                  <wp:docPr id="19961171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117163" name=""/>
                          <pic:cNvPicPr/>
                        </pic:nvPicPr>
                        <pic:blipFill rotWithShape="1">
                          <a:blip r:embed="rId18"/>
                          <a:srcRect l="5042" t="13414" r="17108" b="11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950" cy="3141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</w:tcPr>
          <w:p w14:paraId="6943D268" w14:textId="56D847E1" w:rsidR="00504EF3" w:rsidRDefault="00504EF3" w:rsidP="00504EF3">
            <w:pPr>
              <w:rPr>
                <w:rFonts w:cs="Arial"/>
              </w:rPr>
            </w:pPr>
            <w:r>
              <w:rPr>
                <w:rFonts w:cs="Arial"/>
              </w:rPr>
              <w:t>Katze b</w:t>
            </w:r>
          </w:p>
          <w:p w14:paraId="231A8292" w14:textId="4677494C" w:rsidR="00945431" w:rsidRDefault="00CE2ACC" w:rsidP="00B1228D">
            <w:pPr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77A4E83" wp14:editId="0340EF72">
                  <wp:extent cx="2746401" cy="3112361"/>
                  <wp:effectExtent l="0" t="0" r="0" b="0"/>
                  <wp:docPr id="18237496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749648" name=""/>
                          <pic:cNvPicPr/>
                        </pic:nvPicPr>
                        <pic:blipFill rotWithShape="1">
                          <a:blip r:embed="rId19"/>
                          <a:srcRect l="948" t="11841" r="7706" b="14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34" cy="3141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EF3" w14:paraId="0EAAB891" w14:textId="77777777" w:rsidTr="00504EF3">
        <w:tc>
          <w:tcPr>
            <w:tcW w:w="4563" w:type="dxa"/>
          </w:tcPr>
          <w:p w14:paraId="51FCC22C" w14:textId="77777777" w:rsidR="00504EF3" w:rsidRDefault="00504EF3" w:rsidP="00B1228D">
            <w:pPr>
              <w:jc w:val="center"/>
              <w:rPr>
                <w:rFonts w:cs="Arial"/>
              </w:rPr>
            </w:pPr>
          </w:p>
        </w:tc>
        <w:tc>
          <w:tcPr>
            <w:tcW w:w="4509" w:type="dxa"/>
          </w:tcPr>
          <w:p w14:paraId="68B1F902" w14:textId="77777777" w:rsidR="00504EF3" w:rsidRDefault="00504EF3" w:rsidP="00B1228D">
            <w:pPr>
              <w:jc w:val="center"/>
              <w:rPr>
                <w:noProof/>
              </w:rPr>
            </w:pPr>
          </w:p>
        </w:tc>
      </w:tr>
    </w:tbl>
    <w:p w14:paraId="7DAB2599" w14:textId="77777777" w:rsidR="00435472" w:rsidRDefault="00435472" w:rsidP="0006511C">
      <w:pPr>
        <w:rPr>
          <w:rFonts w:cs="Arial"/>
          <w:b/>
          <w:bCs/>
        </w:rPr>
      </w:pPr>
    </w:p>
    <w:p w14:paraId="7E7FB550" w14:textId="724C4B40" w:rsidR="00496DD6" w:rsidRDefault="00496DD6" w:rsidP="00496DD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A N W E N D E N</w:t>
      </w:r>
    </w:p>
    <w:p w14:paraId="730E294F" w14:textId="68CC3E52" w:rsidR="003C4C7C" w:rsidRDefault="003C4C7C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Aufgabe </w:t>
      </w:r>
      <w:r w:rsidR="00496DD6">
        <w:rPr>
          <w:rFonts w:cs="Arial"/>
          <w:b/>
          <w:bCs/>
        </w:rPr>
        <w:t>2</w:t>
      </w:r>
    </w:p>
    <w:p w14:paraId="012643A8" w14:textId="0E6EE749" w:rsidR="003C4C7C" w:rsidRDefault="00504EF3" w:rsidP="0006511C">
      <w:pPr>
        <w:rPr>
          <w:rFonts w:cs="Arial"/>
          <w:bCs/>
        </w:rPr>
      </w:pPr>
      <w:r>
        <w:rPr>
          <w:rFonts w:cs="Arial"/>
          <w:b/>
          <w:bCs/>
        </w:rPr>
        <w:t xml:space="preserve">a) </w:t>
      </w:r>
      <w:r w:rsidRPr="00504EF3">
        <w:rPr>
          <w:rFonts w:cs="Arial"/>
          <w:bCs/>
        </w:rPr>
        <w:t xml:space="preserve">Gib </w:t>
      </w:r>
      <w:r>
        <w:rPr>
          <w:rFonts w:cs="Arial"/>
          <w:bCs/>
        </w:rPr>
        <w:t xml:space="preserve">die Auflösung der vier Bilder (Fledermaus a/b und Katze a/b) an. </w:t>
      </w:r>
    </w:p>
    <w:p w14:paraId="7E0A4538" w14:textId="24F3E92E" w:rsidR="00504EF3" w:rsidRDefault="00504EF3" w:rsidP="0006511C">
      <w:pPr>
        <w:rPr>
          <w:rFonts w:cs="Arial"/>
          <w:b/>
          <w:bCs/>
        </w:rPr>
      </w:pPr>
      <w:r w:rsidRPr="00504EF3">
        <w:rPr>
          <w:rFonts w:cs="Arial"/>
          <w:b/>
          <w:bCs/>
        </w:rPr>
        <w:t xml:space="preserve">b) </w:t>
      </w:r>
      <w:r w:rsidRPr="00504EF3">
        <w:rPr>
          <w:rFonts w:cs="Arial"/>
          <w:bCs/>
        </w:rPr>
        <w:t>Berechne die Auflösung eines Bildes mit 24x36 Pixeln.</w:t>
      </w:r>
    </w:p>
    <w:p w14:paraId="2316E0C0" w14:textId="14C266D0" w:rsidR="00504EF3" w:rsidRPr="00504EF3" w:rsidRDefault="00504EF3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>HA</w:t>
      </w:r>
      <w:r w:rsidR="004344F5">
        <w:rPr>
          <w:rFonts w:cs="Arial"/>
          <w:b/>
          <w:bCs/>
        </w:rPr>
        <w:t xml:space="preserve"> c</w:t>
      </w:r>
      <w:r>
        <w:rPr>
          <w:rFonts w:cs="Arial"/>
          <w:b/>
          <w:bCs/>
        </w:rPr>
        <w:t xml:space="preserve">) </w:t>
      </w:r>
      <w:r w:rsidRPr="00504EF3">
        <w:rPr>
          <w:rFonts w:cs="Arial"/>
          <w:bCs/>
        </w:rPr>
        <w:t>Berechne die Auflösung eines Bildes mit 12x24 Pixeln</w:t>
      </w:r>
      <w:r>
        <w:rPr>
          <w:rFonts w:cs="Arial"/>
          <w:b/>
          <w:bCs/>
        </w:rPr>
        <w:t>.</w:t>
      </w:r>
    </w:p>
    <w:p w14:paraId="34D696E5" w14:textId="77777777" w:rsidR="00504EF3" w:rsidRDefault="00504EF3" w:rsidP="0006511C">
      <w:pPr>
        <w:rPr>
          <w:rFonts w:cs="Arial"/>
          <w:b/>
          <w:bCs/>
        </w:rPr>
      </w:pPr>
    </w:p>
    <w:p w14:paraId="5083CC97" w14:textId="03E70D9E" w:rsidR="0039040A" w:rsidRDefault="0039040A" w:rsidP="0006511C">
      <w:pPr>
        <w:rPr>
          <w:rFonts w:cs="Arial"/>
          <w:b/>
          <w:bCs/>
        </w:rPr>
      </w:pPr>
    </w:p>
    <w:p w14:paraId="4189EA2A" w14:textId="45B3E10B" w:rsidR="00504EF3" w:rsidRDefault="00504EF3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Aufgabe </w:t>
      </w:r>
      <w:r w:rsidR="00496DD6">
        <w:rPr>
          <w:rFonts w:cs="Arial"/>
          <w:b/>
          <w:bCs/>
        </w:rPr>
        <w:t>3</w:t>
      </w:r>
    </w:p>
    <w:p w14:paraId="4E313090" w14:textId="364DFD16" w:rsidR="00504EF3" w:rsidRDefault="004344F5" w:rsidP="0006511C">
      <w:pPr>
        <w:rPr>
          <w:rFonts w:cs="Arial"/>
          <w:bCs/>
        </w:rPr>
      </w:pPr>
      <w:r>
        <w:rPr>
          <w:rFonts w:cs="Arial"/>
          <w:b/>
          <w:bCs/>
        </w:rPr>
        <w:t xml:space="preserve">a) </w:t>
      </w:r>
      <w:r w:rsidR="00504EF3" w:rsidRPr="004344F5">
        <w:rPr>
          <w:rFonts w:cs="Arial"/>
          <w:bCs/>
        </w:rPr>
        <w:t>Wie hoch ist ein Bild der Breite 20 Pixel</w:t>
      </w:r>
      <w:r>
        <w:rPr>
          <w:rFonts w:cs="Arial"/>
          <w:bCs/>
        </w:rPr>
        <w:t xml:space="preserve"> mit der Auflösung 280 Pixel.</w:t>
      </w:r>
    </w:p>
    <w:p w14:paraId="51FD4BB2" w14:textId="4540B271" w:rsidR="004344F5" w:rsidRDefault="004344F5" w:rsidP="004344F5">
      <w:pPr>
        <w:rPr>
          <w:rFonts w:cs="Arial"/>
          <w:bCs/>
        </w:rPr>
      </w:pPr>
      <w:r>
        <w:rPr>
          <w:rFonts w:cs="Arial"/>
          <w:b/>
          <w:bCs/>
        </w:rPr>
        <w:t xml:space="preserve">b) </w:t>
      </w:r>
      <w:r w:rsidRPr="004344F5">
        <w:rPr>
          <w:rFonts w:cs="Arial"/>
          <w:bCs/>
        </w:rPr>
        <w:t xml:space="preserve">Wie </w:t>
      </w:r>
      <w:r>
        <w:rPr>
          <w:rFonts w:cs="Arial"/>
          <w:bCs/>
        </w:rPr>
        <w:t xml:space="preserve">breit </w:t>
      </w:r>
      <w:r w:rsidRPr="004344F5">
        <w:rPr>
          <w:rFonts w:cs="Arial"/>
          <w:bCs/>
        </w:rPr>
        <w:t xml:space="preserve">ist ein Bild der </w:t>
      </w:r>
      <w:r>
        <w:rPr>
          <w:rFonts w:cs="Arial"/>
          <w:bCs/>
        </w:rPr>
        <w:t>Höhe 18</w:t>
      </w:r>
      <w:r w:rsidRPr="004344F5">
        <w:rPr>
          <w:rFonts w:cs="Arial"/>
          <w:bCs/>
        </w:rPr>
        <w:t xml:space="preserve"> Pixel</w:t>
      </w:r>
      <w:r>
        <w:rPr>
          <w:rFonts w:cs="Arial"/>
          <w:bCs/>
        </w:rPr>
        <w:t xml:space="preserve"> mit der Auflösung 612 Pixel.</w:t>
      </w:r>
    </w:p>
    <w:p w14:paraId="7D4DC799" w14:textId="41CA352E" w:rsidR="004344F5" w:rsidRDefault="004344F5" w:rsidP="004344F5">
      <w:pPr>
        <w:rPr>
          <w:rFonts w:cs="Arial"/>
          <w:bCs/>
        </w:rPr>
      </w:pPr>
      <w:r>
        <w:rPr>
          <w:rFonts w:cs="Arial"/>
          <w:b/>
          <w:bCs/>
        </w:rPr>
        <w:t xml:space="preserve">HA c) </w:t>
      </w:r>
      <w:r w:rsidRPr="004344F5">
        <w:rPr>
          <w:rFonts w:cs="Arial"/>
          <w:bCs/>
        </w:rPr>
        <w:t xml:space="preserve">Wie hoch ist ein Bild der Breite </w:t>
      </w:r>
      <w:r>
        <w:rPr>
          <w:rFonts w:cs="Arial"/>
          <w:bCs/>
        </w:rPr>
        <w:t>54</w:t>
      </w:r>
      <w:r w:rsidRPr="004344F5">
        <w:rPr>
          <w:rFonts w:cs="Arial"/>
          <w:bCs/>
        </w:rPr>
        <w:t xml:space="preserve"> Pixel</w:t>
      </w:r>
      <w:r>
        <w:rPr>
          <w:rFonts w:cs="Arial"/>
          <w:bCs/>
        </w:rPr>
        <w:t xml:space="preserve"> mit der Auflösung 1512 Pixel.</w:t>
      </w:r>
    </w:p>
    <w:p w14:paraId="2BEF33EA" w14:textId="202CFF0F" w:rsidR="004344F5" w:rsidRDefault="004344F5" w:rsidP="004344F5">
      <w:pPr>
        <w:rPr>
          <w:rFonts w:cs="Arial"/>
          <w:bCs/>
        </w:rPr>
      </w:pPr>
      <w:r>
        <w:rPr>
          <w:rFonts w:cs="Arial"/>
          <w:b/>
          <w:bCs/>
        </w:rPr>
        <w:t xml:space="preserve">HA d) </w:t>
      </w:r>
      <w:r w:rsidRPr="004344F5">
        <w:rPr>
          <w:rFonts w:cs="Arial"/>
          <w:bCs/>
        </w:rPr>
        <w:t xml:space="preserve">Wie </w:t>
      </w:r>
      <w:r>
        <w:rPr>
          <w:rFonts w:cs="Arial"/>
          <w:bCs/>
        </w:rPr>
        <w:t>breit</w:t>
      </w:r>
      <w:r w:rsidRPr="004344F5">
        <w:rPr>
          <w:rFonts w:cs="Arial"/>
          <w:bCs/>
        </w:rPr>
        <w:t xml:space="preserve"> ist ein Bild der </w:t>
      </w:r>
      <w:r>
        <w:rPr>
          <w:rFonts w:cs="Arial"/>
          <w:bCs/>
        </w:rPr>
        <w:t>Höhe</w:t>
      </w:r>
      <w:r w:rsidRPr="004344F5">
        <w:rPr>
          <w:rFonts w:cs="Arial"/>
          <w:bCs/>
        </w:rPr>
        <w:t xml:space="preserve"> </w:t>
      </w:r>
      <w:r>
        <w:rPr>
          <w:rFonts w:cs="Arial"/>
          <w:bCs/>
        </w:rPr>
        <w:t>37</w:t>
      </w:r>
      <w:r w:rsidRPr="004344F5">
        <w:rPr>
          <w:rFonts w:cs="Arial"/>
          <w:bCs/>
        </w:rPr>
        <w:t xml:space="preserve"> Pixel</w:t>
      </w:r>
      <w:r>
        <w:rPr>
          <w:rFonts w:cs="Arial"/>
          <w:bCs/>
        </w:rPr>
        <w:t xml:space="preserve"> mit der Auflösung 1517 Pixel.</w:t>
      </w:r>
    </w:p>
    <w:p w14:paraId="3A063A83" w14:textId="77777777" w:rsidR="003C4C7C" w:rsidRDefault="003C4C7C" w:rsidP="0006511C">
      <w:pPr>
        <w:rPr>
          <w:rFonts w:cs="Arial"/>
          <w:b/>
          <w:bCs/>
        </w:rPr>
      </w:pPr>
    </w:p>
    <w:p w14:paraId="753DD0D3" w14:textId="7F3E9168" w:rsidR="0039040A" w:rsidRDefault="00496DD6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Aufgabe 4</w:t>
      </w:r>
    </w:p>
    <w:p w14:paraId="6107C8EC" w14:textId="3957C29C" w:rsidR="00496DD6" w:rsidRDefault="00496DD6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>a)</w:t>
      </w:r>
      <w:r w:rsidRPr="00496DD6">
        <w:rPr>
          <w:rFonts w:cs="Arial"/>
          <w:bCs/>
        </w:rPr>
        <w:t xml:space="preserve"> Die Breite 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verdoppelt sich. Wie ändert sich die Auflösung?</w:t>
      </w:r>
    </w:p>
    <w:p w14:paraId="183FCD71" w14:textId="24386F7C" w:rsidR="00496DD6" w:rsidRDefault="00496DD6" w:rsidP="00496DD6">
      <w:pPr>
        <w:rPr>
          <w:rFonts w:cs="Arial"/>
          <w:b/>
          <w:bCs/>
        </w:rPr>
      </w:pPr>
      <w:r>
        <w:rPr>
          <w:rFonts w:cs="Arial"/>
          <w:b/>
          <w:bCs/>
        </w:rPr>
        <w:t>b</w:t>
      </w:r>
      <w:r>
        <w:rPr>
          <w:rFonts w:cs="Arial"/>
          <w:b/>
          <w:bCs/>
        </w:rPr>
        <w:t>)</w:t>
      </w:r>
      <w:r w:rsidRPr="00496DD6">
        <w:rPr>
          <w:rFonts w:cs="Arial"/>
          <w:bCs/>
        </w:rPr>
        <w:t xml:space="preserve"> Die </w:t>
      </w:r>
      <w:r>
        <w:rPr>
          <w:rFonts w:cs="Arial"/>
          <w:bCs/>
        </w:rPr>
        <w:t xml:space="preserve">Höhe </w:t>
      </w:r>
      <w:r w:rsidRPr="00496DD6">
        <w:rPr>
          <w:rFonts w:cs="Arial"/>
          <w:bCs/>
        </w:rPr>
        <w:t>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ve</w:t>
      </w:r>
      <w:r>
        <w:rPr>
          <w:rFonts w:cs="Arial"/>
          <w:bCs/>
        </w:rPr>
        <w:t>rdreifacht</w:t>
      </w:r>
      <w:r w:rsidRPr="00496DD6">
        <w:rPr>
          <w:rFonts w:cs="Arial"/>
          <w:bCs/>
        </w:rPr>
        <w:t xml:space="preserve"> sich. Wie ändert sich die Auflösung?</w:t>
      </w:r>
    </w:p>
    <w:p w14:paraId="113A1AA2" w14:textId="2B0F397F" w:rsidR="00496DD6" w:rsidRDefault="00496DD6" w:rsidP="00496DD6">
      <w:pPr>
        <w:rPr>
          <w:rFonts w:cs="Arial"/>
          <w:b/>
          <w:bCs/>
        </w:rPr>
      </w:pPr>
      <w:r>
        <w:rPr>
          <w:rFonts w:cs="Arial"/>
          <w:b/>
          <w:bCs/>
        </w:rPr>
        <w:t>c</w:t>
      </w:r>
      <w:r>
        <w:rPr>
          <w:rFonts w:cs="Arial"/>
          <w:b/>
          <w:bCs/>
        </w:rPr>
        <w:t>)</w:t>
      </w:r>
      <w:r w:rsidRPr="00496DD6">
        <w:rPr>
          <w:rFonts w:cs="Arial"/>
          <w:bCs/>
        </w:rPr>
        <w:t xml:space="preserve"> Die Breite</w:t>
      </w:r>
      <w:r>
        <w:rPr>
          <w:rFonts w:cs="Arial"/>
          <w:bCs/>
        </w:rPr>
        <w:t xml:space="preserve"> und Höhe</w:t>
      </w:r>
      <w:r w:rsidRPr="00496DD6">
        <w:rPr>
          <w:rFonts w:cs="Arial"/>
          <w:bCs/>
        </w:rPr>
        <w:t xml:space="preserve"> 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verdoppel</w:t>
      </w:r>
      <w:r>
        <w:rPr>
          <w:rFonts w:cs="Arial"/>
          <w:bCs/>
        </w:rPr>
        <w:t>n</w:t>
      </w:r>
      <w:r w:rsidRPr="00496DD6">
        <w:rPr>
          <w:rFonts w:cs="Arial"/>
          <w:bCs/>
        </w:rPr>
        <w:t xml:space="preserve"> sich. Wie ändert sich die Auflösung?</w:t>
      </w:r>
    </w:p>
    <w:p w14:paraId="51511E68" w14:textId="673B6BA9" w:rsidR="00496DD6" w:rsidRDefault="00496DD6" w:rsidP="00496DD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d) </w:t>
      </w:r>
      <w:r w:rsidRPr="00496DD6">
        <w:rPr>
          <w:rFonts w:cs="Arial"/>
          <w:bCs/>
        </w:rPr>
        <w:t>Die Breite</w:t>
      </w:r>
      <w:r>
        <w:rPr>
          <w:rFonts w:cs="Arial"/>
          <w:bCs/>
        </w:rPr>
        <w:t xml:space="preserve"> und Höhe</w:t>
      </w:r>
      <w:r w:rsidRPr="00496DD6">
        <w:rPr>
          <w:rFonts w:cs="Arial"/>
          <w:bCs/>
        </w:rPr>
        <w:t xml:space="preserve"> 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ver</w:t>
      </w:r>
      <w:r>
        <w:rPr>
          <w:rFonts w:cs="Arial"/>
          <w:bCs/>
        </w:rPr>
        <w:t>dreifachen (verfünffachen)</w:t>
      </w:r>
      <w:r w:rsidRPr="00496DD6">
        <w:rPr>
          <w:rFonts w:cs="Arial"/>
          <w:bCs/>
        </w:rPr>
        <w:t xml:space="preserve"> sich. Wie ändert sich die Auflösung?</w:t>
      </w:r>
    </w:p>
    <w:p w14:paraId="16ACAB11" w14:textId="6A30A6D9" w:rsidR="00496DD6" w:rsidRDefault="00496DD6" w:rsidP="00496DD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HA e) </w:t>
      </w:r>
      <w:r w:rsidRPr="00496DD6">
        <w:rPr>
          <w:rFonts w:cs="Arial"/>
          <w:bCs/>
        </w:rPr>
        <w:t>Die Breite 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</w:t>
      </w:r>
      <w:r>
        <w:rPr>
          <w:rFonts w:cs="Arial"/>
          <w:bCs/>
        </w:rPr>
        <w:t>vervierfacht</w:t>
      </w:r>
      <w:r w:rsidRPr="00496DD6">
        <w:rPr>
          <w:rFonts w:cs="Arial"/>
          <w:bCs/>
        </w:rPr>
        <w:t xml:space="preserve"> sich. Wie ändert sich die Auflösung?</w:t>
      </w:r>
    </w:p>
    <w:p w14:paraId="125921A2" w14:textId="5F8887D9" w:rsidR="00496DD6" w:rsidRDefault="00496DD6" w:rsidP="00496DD6">
      <w:pPr>
        <w:rPr>
          <w:rFonts w:cs="Arial"/>
          <w:b/>
          <w:bCs/>
        </w:rPr>
      </w:pPr>
      <w:r>
        <w:rPr>
          <w:rFonts w:cs="Arial"/>
          <w:b/>
          <w:bCs/>
        </w:rPr>
        <w:t>HA f</w:t>
      </w:r>
      <w:r>
        <w:rPr>
          <w:rFonts w:cs="Arial"/>
          <w:b/>
          <w:bCs/>
        </w:rPr>
        <w:t>)</w:t>
      </w:r>
      <w:r w:rsidRPr="00496DD6">
        <w:rPr>
          <w:rFonts w:cs="Arial"/>
          <w:bCs/>
        </w:rPr>
        <w:t xml:space="preserve"> Die Breite</w:t>
      </w:r>
      <w:r>
        <w:rPr>
          <w:rFonts w:cs="Arial"/>
          <w:bCs/>
        </w:rPr>
        <w:t xml:space="preserve"> und Höhe</w:t>
      </w:r>
      <w:r w:rsidRPr="00496DD6">
        <w:rPr>
          <w:rFonts w:cs="Arial"/>
          <w:bCs/>
        </w:rPr>
        <w:t xml:space="preserve"> eines Bilde</w:t>
      </w:r>
      <w:r>
        <w:rPr>
          <w:rFonts w:cs="Arial"/>
          <w:bCs/>
        </w:rPr>
        <w:t>s</w:t>
      </w:r>
      <w:r w:rsidRPr="00496DD6">
        <w:rPr>
          <w:rFonts w:cs="Arial"/>
          <w:bCs/>
        </w:rPr>
        <w:t xml:space="preserve"> verd</w:t>
      </w:r>
      <w:r>
        <w:rPr>
          <w:rFonts w:cs="Arial"/>
          <w:bCs/>
        </w:rPr>
        <w:t>reifachen</w:t>
      </w:r>
      <w:r w:rsidRPr="00496DD6">
        <w:rPr>
          <w:rFonts w:cs="Arial"/>
          <w:bCs/>
        </w:rPr>
        <w:t xml:space="preserve"> sich. Wie ändert sich die Auflösung?</w:t>
      </w:r>
    </w:p>
    <w:p w14:paraId="6D177252" w14:textId="006BFCBA" w:rsidR="00496DD6" w:rsidRDefault="00496DD6" w:rsidP="0006511C">
      <w:pPr>
        <w:rPr>
          <w:rFonts w:cs="Arial"/>
          <w:b/>
          <w:bCs/>
        </w:rPr>
      </w:pPr>
    </w:p>
    <w:p w14:paraId="194550CE" w14:textId="77777777" w:rsidR="00496DD6" w:rsidRDefault="00496DD6" w:rsidP="0006511C">
      <w:pPr>
        <w:rPr>
          <w:rFonts w:cs="Arial"/>
          <w:b/>
          <w:bCs/>
        </w:rPr>
      </w:pPr>
    </w:p>
    <w:p w14:paraId="71E30EDB" w14:textId="7B414AE5" w:rsidR="00504EF3" w:rsidRDefault="00504EF3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Aufgabe </w:t>
      </w:r>
      <w:r w:rsidR="00496DD6">
        <w:rPr>
          <w:rFonts w:cs="Arial"/>
          <w:b/>
          <w:bCs/>
        </w:rPr>
        <w:t>5</w:t>
      </w:r>
    </w:p>
    <w:p w14:paraId="7CC4A2C2" w14:textId="63728DBA" w:rsidR="00AA1983" w:rsidRPr="00AA1983" w:rsidRDefault="00504EF3" w:rsidP="0006511C">
      <w:pPr>
        <w:rPr>
          <w:rFonts w:cs="Arial"/>
          <w:bCs/>
        </w:rPr>
      </w:pPr>
      <w:r w:rsidRPr="00504EF3">
        <w:rPr>
          <w:rFonts w:cs="Arial"/>
          <w:bCs/>
        </w:rPr>
        <w:t xml:space="preserve">Ordne die Begriffe zu: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36"/>
        <w:gridCol w:w="2492"/>
        <w:gridCol w:w="4536"/>
      </w:tblGrid>
      <w:tr w:rsidR="00AA1983" w14:paraId="5E4671C7" w14:textId="77777777" w:rsidTr="00AA1983">
        <w:tc>
          <w:tcPr>
            <w:tcW w:w="851" w:type="dxa"/>
          </w:tcPr>
          <w:p w14:paraId="7D7004B8" w14:textId="0B8B2627" w:rsidR="00AA1983" w:rsidRPr="00AA1983" w:rsidRDefault="00AA1983" w:rsidP="0006511C">
            <w:pPr>
              <w:rPr>
                <w:rFonts w:cs="Arial"/>
                <w:b/>
                <w:bCs/>
              </w:rPr>
            </w:pPr>
            <w:r w:rsidRPr="00AA1983">
              <w:rPr>
                <w:rFonts w:cs="Arial"/>
                <w:b/>
                <w:bCs/>
              </w:rPr>
              <w:t>a)</w:t>
            </w:r>
          </w:p>
        </w:tc>
        <w:tc>
          <w:tcPr>
            <w:tcW w:w="236" w:type="dxa"/>
          </w:tcPr>
          <w:p w14:paraId="4D71F31D" w14:textId="77777777" w:rsidR="00AA1983" w:rsidRPr="00AA1983" w:rsidRDefault="00AA1983" w:rsidP="0006511C">
            <w:pPr>
              <w:rPr>
                <w:rFonts w:cs="Arial"/>
                <w:b/>
                <w:bCs/>
              </w:rPr>
            </w:pPr>
          </w:p>
        </w:tc>
        <w:tc>
          <w:tcPr>
            <w:tcW w:w="2492" w:type="dxa"/>
          </w:tcPr>
          <w:p w14:paraId="0B690B20" w14:textId="2AD661BB" w:rsidR="00AA1983" w:rsidRDefault="00AA1983" w:rsidP="0006511C">
            <w:pPr>
              <w:rPr>
                <w:rFonts w:cs="Arial"/>
                <w:b/>
                <w:bCs/>
              </w:rPr>
            </w:pPr>
            <w:bookmarkStart w:id="0" w:name="_Hlk206347236"/>
            <w:r w:rsidRPr="00AA1983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Cs/>
              </w:rPr>
              <w:t xml:space="preserve"> </w:t>
            </w:r>
            <w:r w:rsidRPr="00504EF3">
              <w:rPr>
                <w:rFonts w:cs="Arial"/>
                <w:bCs/>
              </w:rPr>
              <w:t>hohe Auflösung</w:t>
            </w:r>
            <w:r w:rsidRPr="00504EF3">
              <w:rPr>
                <w:rFonts w:cs="Arial"/>
                <w:b/>
                <w:bCs/>
              </w:rPr>
              <w:t xml:space="preserve"> </w:t>
            </w:r>
          </w:p>
          <w:p w14:paraId="236682BA" w14:textId="77777777" w:rsidR="00AA1983" w:rsidRDefault="00AA1983" w:rsidP="0006511C">
            <w:pPr>
              <w:rPr>
                <w:rFonts w:cs="Arial"/>
                <w:b/>
                <w:bCs/>
              </w:rPr>
            </w:pPr>
          </w:p>
          <w:p w14:paraId="3FBF0A0D" w14:textId="2228882A" w:rsidR="00AA1983" w:rsidRDefault="00AA1983" w:rsidP="0006511C">
            <w:pPr>
              <w:rPr>
                <w:rFonts w:cs="Arial"/>
                <w:bCs/>
              </w:rPr>
            </w:pPr>
            <w:r w:rsidRPr="00AA1983">
              <w:rPr>
                <w:rFonts w:cs="Arial"/>
                <w:b/>
                <w:bCs/>
                <w:caps/>
              </w:rPr>
              <w:t>-</w:t>
            </w:r>
            <w:r>
              <w:rPr>
                <w:rFonts w:cs="Arial"/>
                <w:bCs/>
              </w:rPr>
              <w:t xml:space="preserve"> Was ist </w:t>
            </w:r>
            <w:r w:rsidRPr="00504EF3">
              <w:rPr>
                <w:rFonts w:cs="Arial"/>
                <w:bCs/>
              </w:rPr>
              <w:t>Auflösung</w:t>
            </w:r>
            <w:r>
              <w:rPr>
                <w:rFonts w:cs="Arial"/>
                <w:bCs/>
              </w:rPr>
              <w:t>?</w:t>
            </w:r>
          </w:p>
          <w:p w14:paraId="7B63B9DB" w14:textId="77777777" w:rsidR="00AA1983" w:rsidRDefault="00AA1983" w:rsidP="0006511C">
            <w:pPr>
              <w:rPr>
                <w:rFonts w:cs="Arial"/>
                <w:b/>
                <w:bCs/>
              </w:rPr>
            </w:pPr>
          </w:p>
          <w:p w14:paraId="2FB36087" w14:textId="12BEDED9" w:rsidR="00AA1983" w:rsidRDefault="00AA1983" w:rsidP="0006511C">
            <w:pPr>
              <w:rPr>
                <w:rFonts w:cs="Arial"/>
                <w:bCs/>
              </w:rPr>
            </w:pPr>
            <w:r w:rsidRPr="00AA1983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Cs/>
              </w:rPr>
              <w:t xml:space="preserve"> </w:t>
            </w:r>
            <w:r w:rsidRPr="00504EF3">
              <w:rPr>
                <w:rFonts w:cs="Arial"/>
                <w:bCs/>
              </w:rPr>
              <w:t>niedrige Auflösung</w:t>
            </w:r>
          </w:p>
        </w:tc>
        <w:tc>
          <w:tcPr>
            <w:tcW w:w="4536" w:type="dxa"/>
          </w:tcPr>
          <w:p w14:paraId="4C1EF8C1" w14:textId="223CB40D" w:rsidR="00AA1983" w:rsidRDefault="00AA1983" w:rsidP="0006511C">
            <w:pPr>
              <w:rPr>
                <w:rFonts w:cs="Arial"/>
                <w:b/>
                <w:bCs/>
              </w:rPr>
            </w:pPr>
            <w:r w:rsidRPr="00504EF3">
              <w:rPr>
                <w:rFonts w:cs="Arial"/>
                <w:b/>
                <w:bCs/>
              </w:rPr>
              <w:t>I)</w:t>
            </w:r>
            <w:r w:rsidRPr="00504EF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Pixel pro Reihe x Pixel pro Zeile</w:t>
            </w:r>
            <w:r w:rsidRPr="00504EF3">
              <w:rPr>
                <w:rFonts w:cs="Arial"/>
                <w:b/>
                <w:bCs/>
              </w:rPr>
              <w:t xml:space="preserve"> </w:t>
            </w:r>
          </w:p>
          <w:p w14:paraId="57F31511" w14:textId="1A332E4E" w:rsidR="00AA1983" w:rsidRDefault="00AA1983" w:rsidP="0006511C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II)</w:t>
            </w:r>
            <w:r>
              <w:rPr>
                <w:rFonts w:cs="Arial"/>
                <w:bCs/>
              </w:rPr>
              <w:t xml:space="preserve"> unscharf</w:t>
            </w:r>
          </w:p>
          <w:p w14:paraId="6B17143D" w14:textId="2C2F97E7" w:rsidR="00AA1983" w:rsidRDefault="00AA1983" w:rsidP="0006511C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III)</w:t>
            </w:r>
            <w:r>
              <w:rPr>
                <w:rFonts w:cs="Arial"/>
                <w:bCs/>
              </w:rPr>
              <w:t xml:space="preserve"> scharf</w:t>
            </w:r>
          </w:p>
          <w:p w14:paraId="450C3784" w14:textId="11D04CEA" w:rsidR="00AA1983" w:rsidRDefault="00AA1983" w:rsidP="00504EF3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IV)</w:t>
            </w:r>
            <w:r>
              <w:rPr>
                <w:rFonts w:cs="Arial"/>
                <w:bCs/>
              </w:rPr>
              <w:t xml:space="preserve"> große Dateigröße</w:t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ab/>
            </w:r>
          </w:p>
          <w:p w14:paraId="0F8AE380" w14:textId="7F235C36" w:rsidR="00AA1983" w:rsidRDefault="00AA1983" w:rsidP="0006511C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V)</w:t>
            </w:r>
            <w:r>
              <w:rPr>
                <w:rFonts w:cs="Arial"/>
                <w:bCs/>
              </w:rPr>
              <w:t xml:space="preserve"> kleine Dateigröße</w:t>
            </w:r>
          </w:p>
        </w:tc>
      </w:tr>
      <w:bookmarkEnd w:id="0"/>
    </w:tbl>
    <w:p w14:paraId="5C5BB0C8" w14:textId="77777777" w:rsidR="00504EF3" w:rsidRDefault="00504EF3" w:rsidP="0006511C">
      <w:pPr>
        <w:rPr>
          <w:rFonts w:cs="Arial"/>
          <w:bCs/>
        </w:rPr>
      </w:pPr>
    </w:p>
    <w:p w14:paraId="508B5A8D" w14:textId="79AF1004" w:rsidR="00AA1983" w:rsidRPr="00AA1983" w:rsidRDefault="00AA1983" w:rsidP="0006511C">
      <w:pPr>
        <w:rPr>
          <w:rFonts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552"/>
        <w:gridCol w:w="5386"/>
      </w:tblGrid>
      <w:tr w:rsidR="00AA1983" w14:paraId="1D293349" w14:textId="77777777" w:rsidTr="00AA1983">
        <w:tc>
          <w:tcPr>
            <w:tcW w:w="1134" w:type="dxa"/>
          </w:tcPr>
          <w:p w14:paraId="5EF29D65" w14:textId="1DAD5701" w:rsidR="00AA1983" w:rsidRPr="00AA1983" w:rsidRDefault="00AA1983" w:rsidP="00CD2005">
            <w:pPr>
              <w:rPr>
                <w:rFonts w:cs="Arial"/>
                <w:b/>
                <w:bCs/>
              </w:rPr>
            </w:pPr>
            <w:r w:rsidRPr="00AA1983">
              <w:rPr>
                <w:rFonts w:cs="Arial"/>
                <w:b/>
                <w:bCs/>
              </w:rPr>
              <w:t>HA b)</w:t>
            </w:r>
          </w:p>
        </w:tc>
        <w:tc>
          <w:tcPr>
            <w:tcW w:w="2552" w:type="dxa"/>
          </w:tcPr>
          <w:p w14:paraId="0D1DC411" w14:textId="7EF6D913" w:rsidR="00AA1983" w:rsidRDefault="00AA1983" w:rsidP="00CD2005">
            <w:pPr>
              <w:rPr>
                <w:rFonts w:cs="Arial"/>
                <w:b/>
                <w:bCs/>
              </w:rPr>
            </w:pPr>
            <w:r w:rsidRPr="00AA1983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Cs/>
              </w:rPr>
              <w:t xml:space="preserve"> Pixelgröße</w:t>
            </w:r>
            <w:r w:rsidRPr="00504EF3">
              <w:rPr>
                <w:rFonts w:cs="Arial"/>
                <w:b/>
                <w:bCs/>
              </w:rPr>
              <w:t xml:space="preserve"> </w:t>
            </w:r>
          </w:p>
          <w:p w14:paraId="49F788C8" w14:textId="77777777" w:rsidR="00AA1983" w:rsidRDefault="00AA1983" w:rsidP="00CD2005">
            <w:pPr>
              <w:rPr>
                <w:rFonts w:cs="Arial"/>
                <w:b/>
                <w:bCs/>
              </w:rPr>
            </w:pPr>
          </w:p>
          <w:p w14:paraId="38473ADF" w14:textId="308EAE4A" w:rsidR="00AA1983" w:rsidRDefault="00AA1983" w:rsidP="00CD2005">
            <w:pPr>
              <w:rPr>
                <w:rFonts w:cs="Arial"/>
                <w:bCs/>
              </w:rPr>
            </w:pPr>
            <w:r w:rsidRPr="00AA1983">
              <w:rPr>
                <w:rFonts w:cs="Arial"/>
                <w:b/>
                <w:bCs/>
                <w:caps/>
              </w:rPr>
              <w:t>-</w:t>
            </w:r>
            <w:r>
              <w:rPr>
                <w:rFonts w:cs="Arial"/>
                <w:bCs/>
              </w:rPr>
              <w:t xml:space="preserve"> Was ist ein Pixel?</w:t>
            </w:r>
          </w:p>
          <w:p w14:paraId="1FAA4B2A" w14:textId="77777777" w:rsidR="00AA1983" w:rsidRDefault="00AA1983" w:rsidP="00CD2005">
            <w:pPr>
              <w:rPr>
                <w:rFonts w:cs="Arial"/>
                <w:b/>
                <w:bCs/>
              </w:rPr>
            </w:pPr>
          </w:p>
          <w:p w14:paraId="63124F0A" w14:textId="21D1A4AF" w:rsidR="00AA1983" w:rsidRDefault="00AA1983" w:rsidP="00CD2005">
            <w:pPr>
              <w:rPr>
                <w:rFonts w:cs="Arial"/>
                <w:bCs/>
              </w:rPr>
            </w:pPr>
            <w:r w:rsidRPr="00AA1983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Cs/>
              </w:rPr>
              <w:t xml:space="preserve"> Pixelanzahl</w:t>
            </w:r>
          </w:p>
        </w:tc>
        <w:tc>
          <w:tcPr>
            <w:tcW w:w="5386" w:type="dxa"/>
          </w:tcPr>
          <w:p w14:paraId="506F2918" w14:textId="1DFFA368" w:rsidR="00AA1983" w:rsidRDefault="00AA1983" w:rsidP="00CD2005">
            <w:pPr>
              <w:rPr>
                <w:rFonts w:cs="Arial"/>
                <w:b/>
                <w:bCs/>
              </w:rPr>
            </w:pPr>
            <w:r w:rsidRPr="00504EF3">
              <w:rPr>
                <w:rFonts w:cs="Arial"/>
                <w:b/>
                <w:bCs/>
              </w:rPr>
              <w:t>I)</w:t>
            </w:r>
            <w:r w:rsidRPr="00504EF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Kleinste Einheit eines digitalen Bildes</w:t>
            </w:r>
          </w:p>
          <w:p w14:paraId="53885E3A" w14:textId="629560B6" w:rsidR="00AA1983" w:rsidRDefault="00AA1983" w:rsidP="00CD2005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II)</w:t>
            </w:r>
            <w:r>
              <w:rPr>
                <w:rFonts w:cs="Arial"/>
                <w:bCs/>
              </w:rPr>
              <w:t xml:space="preserve"> </w:t>
            </w:r>
            <w:r w:rsidRPr="00B55997">
              <w:rPr>
                <w:rFonts w:cs="Arial"/>
                <w:bCs/>
              </w:rPr>
              <w:t>Beeinflusst die Detailgenauigkeit eines Bildes; mehr davon bedeutet höhere Auflösung</w:t>
            </w:r>
          </w:p>
          <w:p w14:paraId="00A38B72" w14:textId="6F146122" w:rsidR="00AA1983" w:rsidRDefault="00AA1983" w:rsidP="00CD2005">
            <w:pPr>
              <w:rPr>
                <w:rFonts w:cs="Arial"/>
                <w:bCs/>
              </w:rPr>
            </w:pPr>
            <w:r w:rsidRPr="00504EF3">
              <w:rPr>
                <w:rFonts w:cs="Arial"/>
                <w:b/>
                <w:bCs/>
              </w:rPr>
              <w:t>III)</w:t>
            </w:r>
            <w:r>
              <w:rPr>
                <w:rFonts w:cs="Arial"/>
                <w:b/>
                <w:bCs/>
              </w:rPr>
              <w:t xml:space="preserve"> </w:t>
            </w:r>
            <w:r w:rsidRPr="00B55997">
              <w:rPr>
                <w:rFonts w:cs="Arial"/>
                <w:bCs/>
              </w:rPr>
              <w:t>Bestimmt, wie groß jedes einzelne Pixel auf einem Bildschirm oder Druck erscheint.</w:t>
            </w:r>
          </w:p>
        </w:tc>
      </w:tr>
    </w:tbl>
    <w:p w14:paraId="45FDFAC2" w14:textId="7B360BE0" w:rsidR="00504EF3" w:rsidRDefault="00504EF3" w:rsidP="0006511C">
      <w:pPr>
        <w:rPr>
          <w:rFonts w:cs="Arial"/>
          <w:bCs/>
        </w:rPr>
      </w:pPr>
    </w:p>
    <w:p w14:paraId="5D8A7063" w14:textId="77777777" w:rsidR="00C87F81" w:rsidRPr="00AA1983" w:rsidRDefault="00C87F81" w:rsidP="0006511C">
      <w:pPr>
        <w:rPr>
          <w:rFonts w:cs="Arial"/>
          <w:bCs/>
        </w:rPr>
      </w:pPr>
    </w:p>
    <w:p w14:paraId="4328374E" w14:textId="2E717B4F" w:rsidR="00D65818" w:rsidRDefault="00D65818" w:rsidP="0006511C">
      <w:pPr>
        <w:rPr>
          <w:rFonts w:cs="Arial"/>
          <w:b/>
          <w:bCs/>
        </w:rPr>
      </w:pPr>
      <w:r>
        <w:rPr>
          <w:rFonts w:cs="Arial"/>
          <w:b/>
          <w:bCs/>
        </w:rPr>
        <w:t>Auf</w:t>
      </w:r>
      <w:r w:rsidR="00AB4D03">
        <w:rPr>
          <w:rFonts w:cs="Arial"/>
          <w:b/>
          <w:bCs/>
        </w:rPr>
        <w:t xml:space="preserve">gabe </w:t>
      </w:r>
      <w:r w:rsidR="00496DD6">
        <w:rPr>
          <w:rFonts w:cs="Arial"/>
          <w:b/>
          <w:bCs/>
        </w:rPr>
        <w:t>6</w:t>
      </w:r>
    </w:p>
    <w:p w14:paraId="60B6EB38" w14:textId="7E4B9219" w:rsidR="0006511C" w:rsidRDefault="00AB4D03" w:rsidP="0006511C">
      <w:pPr>
        <w:rPr>
          <w:rFonts w:cs="Arial"/>
          <w:bCs/>
        </w:rPr>
      </w:pPr>
      <w:r w:rsidRPr="00AB4D03">
        <w:rPr>
          <w:rFonts w:cs="Arial"/>
          <w:b/>
          <w:bCs/>
        </w:rPr>
        <w:t>a)</w:t>
      </w:r>
      <w:r>
        <w:rPr>
          <w:rFonts w:cs="Arial"/>
          <w:bCs/>
        </w:rPr>
        <w:t xml:space="preserve"> </w:t>
      </w:r>
      <w:r w:rsidR="0006511C" w:rsidRPr="00B55997">
        <w:rPr>
          <w:rFonts w:cs="Arial"/>
          <w:bCs/>
        </w:rPr>
        <w:t xml:space="preserve">Fülle die Lücken mit den passenden Begriffen: </w:t>
      </w:r>
      <w:r w:rsidRPr="00B55997">
        <w:rPr>
          <w:rFonts w:cs="Arial"/>
          <w:bCs/>
        </w:rPr>
        <w:t>Pixelanzahl</w:t>
      </w:r>
      <w:r>
        <w:rPr>
          <w:rFonts w:cs="Arial"/>
          <w:bCs/>
        </w:rPr>
        <w:t>,</w:t>
      </w:r>
      <w:r w:rsidRPr="00B55997">
        <w:rPr>
          <w:rFonts w:cs="Arial"/>
          <w:bCs/>
        </w:rPr>
        <w:t xml:space="preserve"> Megapixel</w:t>
      </w:r>
      <w:r>
        <w:rPr>
          <w:rFonts w:cs="Arial"/>
          <w:bCs/>
        </w:rPr>
        <w:t>,</w:t>
      </w:r>
      <w:r w:rsidRPr="00B55997">
        <w:rPr>
          <w:rFonts w:cs="Arial"/>
          <w:bCs/>
        </w:rPr>
        <w:t xml:space="preserve"> </w:t>
      </w:r>
      <w:r w:rsidR="0006511C" w:rsidRPr="00B55997">
        <w:rPr>
          <w:rFonts w:cs="Arial"/>
          <w:bCs/>
        </w:rPr>
        <w:t>Pixel, Bildauflösung.</w:t>
      </w:r>
    </w:p>
    <w:p w14:paraId="5471119D" w14:textId="09C05907" w:rsidR="00D65818" w:rsidRPr="00B55997" w:rsidRDefault="00D65818" w:rsidP="0006511C">
      <w:pPr>
        <w:rPr>
          <w:rFonts w:cs="Arial"/>
          <w:bCs/>
        </w:rPr>
      </w:pPr>
    </w:p>
    <w:p w14:paraId="503A42A0" w14:textId="7B35B398" w:rsidR="00D65818" w:rsidRDefault="0006511C" w:rsidP="0006511C">
      <w:pPr>
        <w:rPr>
          <w:rFonts w:cs="Arial"/>
          <w:bCs/>
        </w:rPr>
      </w:pPr>
      <w:r w:rsidRPr="00B55997">
        <w:rPr>
          <w:rFonts w:cs="Arial"/>
          <w:bCs/>
        </w:rPr>
        <w:t>Ein _____</w:t>
      </w:r>
      <w:r w:rsidR="00D65818">
        <w:rPr>
          <w:rFonts w:cs="Arial"/>
          <w:bCs/>
        </w:rPr>
        <w:t>______</w:t>
      </w:r>
      <w:r w:rsidRPr="00B55997">
        <w:rPr>
          <w:rFonts w:cs="Arial"/>
          <w:bCs/>
        </w:rPr>
        <w:t xml:space="preserve">____ ist die kleinste Einheit eines digitalen Bildes. </w:t>
      </w:r>
    </w:p>
    <w:p w14:paraId="2BCCC061" w14:textId="44AF4CB1" w:rsidR="00D65818" w:rsidRDefault="00D65818" w:rsidP="0006511C">
      <w:pPr>
        <w:rPr>
          <w:rFonts w:cs="Arial"/>
          <w:bCs/>
        </w:rPr>
      </w:pPr>
    </w:p>
    <w:p w14:paraId="55C294E4" w14:textId="77777777" w:rsidR="00D65818" w:rsidRDefault="0006511C" w:rsidP="0006511C">
      <w:pPr>
        <w:rPr>
          <w:rFonts w:cs="Arial"/>
          <w:bCs/>
        </w:rPr>
      </w:pPr>
      <w:r w:rsidRPr="00B55997">
        <w:rPr>
          <w:rFonts w:cs="Arial"/>
          <w:bCs/>
        </w:rPr>
        <w:t>Die __</w:t>
      </w:r>
      <w:r w:rsidR="00D65818">
        <w:rPr>
          <w:rFonts w:cs="Arial"/>
          <w:bCs/>
        </w:rPr>
        <w:t>________</w:t>
      </w:r>
      <w:r w:rsidRPr="00B55997">
        <w:rPr>
          <w:rFonts w:cs="Arial"/>
          <w:bCs/>
        </w:rPr>
        <w:t xml:space="preserve">_______ eines Bildes wird durch die Anzahl dieser Einheiten bestimmt. </w:t>
      </w:r>
    </w:p>
    <w:p w14:paraId="5E759E72" w14:textId="77777777" w:rsidR="00D65818" w:rsidRDefault="00D65818" w:rsidP="0006511C">
      <w:pPr>
        <w:rPr>
          <w:rFonts w:cs="Arial"/>
          <w:bCs/>
        </w:rPr>
      </w:pPr>
    </w:p>
    <w:p w14:paraId="4F8559C3" w14:textId="0685E98D" w:rsidR="00D65818" w:rsidRDefault="0006511C" w:rsidP="0006511C">
      <w:pPr>
        <w:rPr>
          <w:rFonts w:cs="Arial"/>
          <w:bCs/>
        </w:rPr>
      </w:pPr>
      <w:r w:rsidRPr="00B55997">
        <w:rPr>
          <w:rFonts w:cs="Arial"/>
          <w:bCs/>
        </w:rPr>
        <w:t xml:space="preserve">Ein Bild mit einer hohen </w:t>
      </w:r>
      <w:r w:rsidR="00D65818">
        <w:rPr>
          <w:rFonts w:cs="Arial"/>
          <w:bCs/>
        </w:rPr>
        <w:t>______________</w:t>
      </w:r>
      <w:r w:rsidRPr="00B55997">
        <w:rPr>
          <w:rFonts w:cs="Arial"/>
          <w:bCs/>
        </w:rPr>
        <w:t xml:space="preserve">_________ bietet mehr Details und Schärfe. </w:t>
      </w:r>
    </w:p>
    <w:p w14:paraId="0385D8BD" w14:textId="77777777" w:rsidR="00D65818" w:rsidRDefault="00D65818" w:rsidP="0006511C">
      <w:pPr>
        <w:rPr>
          <w:rFonts w:cs="Arial"/>
          <w:bCs/>
        </w:rPr>
      </w:pPr>
    </w:p>
    <w:p w14:paraId="646A9AEF" w14:textId="30AA76AB" w:rsidR="0006511C" w:rsidRPr="00B55997" w:rsidRDefault="0006511C" w:rsidP="0006511C">
      <w:pPr>
        <w:rPr>
          <w:rFonts w:cs="Arial"/>
          <w:bCs/>
        </w:rPr>
      </w:pPr>
      <w:r w:rsidRPr="00B55997">
        <w:rPr>
          <w:rFonts w:cs="Arial"/>
          <w:bCs/>
        </w:rPr>
        <w:t>In der Fotografie wird die Gesamtzahl der Pixel oft in __</w:t>
      </w:r>
      <w:r w:rsidR="00D65818">
        <w:rPr>
          <w:rFonts w:cs="Arial"/>
          <w:bCs/>
        </w:rPr>
        <w:t>_______</w:t>
      </w:r>
      <w:r w:rsidRPr="00B55997">
        <w:rPr>
          <w:rFonts w:cs="Arial"/>
          <w:bCs/>
        </w:rPr>
        <w:t>_______ angegeben, was Millionen von Pixeln bedeutet.</w:t>
      </w:r>
    </w:p>
    <w:p w14:paraId="64215364" w14:textId="590AFC13" w:rsidR="00AB4D03" w:rsidRDefault="00AB4D03" w:rsidP="0006511C">
      <w:pPr>
        <w:rPr>
          <w:rFonts w:cs="Arial"/>
          <w:bCs/>
        </w:rPr>
      </w:pPr>
    </w:p>
    <w:p w14:paraId="4AD7A27E" w14:textId="77777777" w:rsidR="00C87F81" w:rsidRDefault="00C87F81" w:rsidP="0006511C">
      <w:pPr>
        <w:rPr>
          <w:rFonts w:cs="Arial"/>
          <w:bCs/>
        </w:rPr>
      </w:pPr>
    </w:p>
    <w:p w14:paraId="2866410F" w14:textId="6D890D46" w:rsidR="0006511C" w:rsidRPr="00F1678E" w:rsidRDefault="00AB4D03" w:rsidP="0006511C">
      <w:pPr>
        <w:rPr>
          <w:rFonts w:cs="Arial"/>
          <w:b/>
          <w:bCs/>
        </w:rPr>
      </w:pPr>
      <w:r w:rsidRPr="00AB4D03">
        <w:rPr>
          <w:rFonts w:cs="Arial"/>
          <w:b/>
          <w:bCs/>
        </w:rPr>
        <w:t xml:space="preserve">HA b) </w:t>
      </w:r>
      <w:r w:rsidR="0006511C" w:rsidRPr="00AB4D03">
        <w:rPr>
          <w:rFonts w:cs="Arial"/>
          <w:bCs/>
        </w:rPr>
        <w:t>Wahr oder Falsch</w:t>
      </w:r>
    </w:p>
    <w:p w14:paraId="75DA9F6F" w14:textId="7AA1F09C" w:rsidR="0006511C" w:rsidRPr="00F1678E" w:rsidRDefault="0006511C" w:rsidP="0006511C">
      <w:pPr>
        <w:numPr>
          <w:ilvl w:val="0"/>
          <w:numId w:val="3"/>
        </w:numPr>
        <w:rPr>
          <w:rFonts w:cs="Arial"/>
          <w:bCs/>
        </w:rPr>
      </w:pPr>
      <w:r w:rsidRPr="00F1678E">
        <w:rPr>
          <w:rFonts w:cs="Arial"/>
          <w:bCs/>
        </w:rPr>
        <w:t>Ein h</w:t>
      </w:r>
      <w:r w:rsidR="004E5A9A">
        <w:rPr>
          <w:rFonts w:cs="Arial"/>
          <w:bCs/>
        </w:rPr>
        <w:t xml:space="preserve">ohe Anzahl an Pixeln </w:t>
      </w:r>
      <w:r w:rsidRPr="00F1678E">
        <w:rPr>
          <w:rFonts w:cs="Arial"/>
          <w:bCs/>
        </w:rPr>
        <w:t>führt immer zu einer besseren Bildqualität. (Wahr/Falsch)</w:t>
      </w:r>
    </w:p>
    <w:p w14:paraId="5F234DFF" w14:textId="5B8F9796" w:rsidR="0006511C" w:rsidRPr="00F1678E" w:rsidRDefault="00D5148C" w:rsidP="0006511C">
      <w:pPr>
        <w:numPr>
          <w:ilvl w:val="0"/>
          <w:numId w:val="3"/>
        </w:numPr>
        <w:rPr>
          <w:rFonts w:cs="Arial"/>
          <w:bCs/>
        </w:rPr>
      </w:pPr>
      <w:r>
        <w:rPr>
          <w:rFonts w:cs="Arial"/>
          <w:bCs/>
        </w:rPr>
        <w:t>Je weniger Pixel, desto höher die Dateigröße</w:t>
      </w:r>
      <w:r w:rsidR="0006511C" w:rsidRPr="00F1678E">
        <w:rPr>
          <w:rFonts w:cs="Arial"/>
          <w:bCs/>
        </w:rPr>
        <w:t>. (Wahr/Falsch)</w:t>
      </w:r>
    </w:p>
    <w:p w14:paraId="2F02696F" w14:textId="1FADFEF5" w:rsidR="00F03E95" w:rsidRDefault="00F03E95" w:rsidP="0006511C">
      <w:pPr>
        <w:rPr>
          <w:rFonts w:cs="Arial"/>
          <w:bCs/>
        </w:rPr>
      </w:pPr>
    </w:p>
    <w:p w14:paraId="6C6C279E" w14:textId="1AEBC391" w:rsidR="00496DD6" w:rsidRDefault="00496DD6" w:rsidP="0006511C">
      <w:pPr>
        <w:rPr>
          <w:rFonts w:cs="Arial"/>
          <w:bCs/>
        </w:rPr>
      </w:pPr>
    </w:p>
    <w:p w14:paraId="341E025D" w14:textId="270D0573" w:rsidR="00F03E95" w:rsidRDefault="00496DD6" w:rsidP="0006511C">
      <w:pPr>
        <w:rPr>
          <w:rFonts w:cs="Arial"/>
          <w:bCs/>
        </w:rPr>
      </w:pPr>
      <w:r>
        <w:rPr>
          <w:rFonts w:cs="Arial"/>
          <w:bCs/>
          <w:noProof/>
        </w:rPr>
        <w:drawing>
          <wp:anchor distT="0" distB="0" distL="114300" distR="114300" simplePos="0" relativeHeight="251658240" behindDoc="0" locked="0" layoutInCell="1" allowOverlap="1" wp14:anchorId="44AFD576" wp14:editId="2672B1CA">
            <wp:simplePos x="0" y="0"/>
            <wp:positionH relativeFrom="column">
              <wp:posOffset>4754245</wp:posOffset>
            </wp:positionH>
            <wp:positionV relativeFrom="paragraph">
              <wp:posOffset>151130</wp:posOffset>
            </wp:positionV>
            <wp:extent cx="1049020" cy="833755"/>
            <wp:effectExtent l="0" t="0" r="0" b="4445"/>
            <wp:wrapSquare wrapText="bothSides"/>
            <wp:docPr id="19014876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3" t="8413" r="15791" b="1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311FD" w14:textId="692C5874" w:rsidR="00F03E95" w:rsidRPr="00F03E95" w:rsidRDefault="00F03E95" w:rsidP="0006511C">
      <w:pPr>
        <w:rPr>
          <w:rFonts w:cs="Arial"/>
          <w:b/>
          <w:bCs/>
        </w:rPr>
      </w:pPr>
      <w:r w:rsidRPr="00F03E95">
        <w:rPr>
          <w:rFonts w:cs="Arial"/>
          <w:b/>
          <w:bCs/>
        </w:rPr>
        <w:t xml:space="preserve">Aufgabe </w:t>
      </w:r>
      <w:r w:rsidR="00496DD6">
        <w:rPr>
          <w:rFonts w:cs="Arial"/>
          <w:b/>
          <w:bCs/>
        </w:rPr>
        <w:t>7</w:t>
      </w:r>
    </w:p>
    <w:p w14:paraId="3C5E7C72" w14:textId="1F1295E4" w:rsidR="00243643" w:rsidRDefault="00F03E95" w:rsidP="007948A7">
      <w:pPr>
        <w:rPr>
          <w:rFonts w:cs="Arial"/>
          <w:bCs/>
        </w:rPr>
      </w:pPr>
      <w:r>
        <w:rPr>
          <w:rFonts w:cs="Arial"/>
          <w:bCs/>
        </w:rPr>
        <w:t xml:space="preserve">Gib 3 </w:t>
      </w:r>
      <w:r w:rsidR="004C6779">
        <w:rPr>
          <w:rFonts w:cs="Arial"/>
          <w:bCs/>
        </w:rPr>
        <w:t xml:space="preserve">verschiedene Kombinationen von Breite und Höhe eines Bildes der </w:t>
      </w:r>
    </w:p>
    <w:p w14:paraId="03BF0A05" w14:textId="18ABA375" w:rsidR="00243643" w:rsidRDefault="00243643" w:rsidP="007948A7">
      <w:pPr>
        <w:rPr>
          <w:rFonts w:cs="Arial"/>
          <w:bCs/>
        </w:rPr>
      </w:pPr>
      <w:r w:rsidRPr="004C6779">
        <w:rPr>
          <w:rFonts w:cs="Arial"/>
          <w:b/>
          <w:bCs/>
        </w:rPr>
        <w:t>a)</w:t>
      </w:r>
      <w:r>
        <w:rPr>
          <w:rFonts w:cs="Arial"/>
          <w:bCs/>
        </w:rPr>
        <w:t xml:space="preserve"> </w:t>
      </w:r>
      <w:r w:rsidR="004C6779">
        <w:rPr>
          <w:rFonts w:cs="Arial"/>
          <w:bCs/>
        </w:rPr>
        <w:t xml:space="preserve">Überwachungskamera </w:t>
      </w:r>
      <w:r w:rsidR="007948A7">
        <w:rPr>
          <w:rFonts w:cs="Arial"/>
          <w:bCs/>
        </w:rPr>
        <w:t>D</w:t>
      </w:r>
      <w:r w:rsidR="00F03E95" w:rsidRPr="00F03E95">
        <w:rPr>
          <w:rFonts w:cs="Arial"/>
          <w:bCs/>
        </w:rPr>
        <w:t>10</w:t>
      </w:r>
      <w:r w:rsidR="007948A7">
        <w:rPr>
          <w:rFonts w:cs="Arial"/>
          <w:bCs/>
        </w:rPr>
        <w:t>5</w:t>
      </w:r>
      <w:r w:rsidR="00F03E95" w:rsidRPr="00F03E95">
        <w:rPr>
          <w:rFonts w:cs="Arial"/>
          <w:bCs/>
        </w:rPr>
        <w:t xml:space="preserve"> </w:t>
      </w:r>
      <w:r w:rsidR="007948A7">
        <w:rPr>
          <w:rFonts w:cs="Arial"/>
          <w:bCs/>
        </w:rPr>
        <w:t xml:space="preserve">mit einer Bildauflösung von </w:t>
      </w:r>
      <w:r w:rsidR="00F03E95" w:rsidRPr="00F03E95">
        <w:rPr>
          <w:rFonts w:cs="Arial"/>
          <w:bCs/>
        </w:rPr>
        <w:t>1080</w:t>
      </w:r>
      <w:r w:rsidR="007948A7">
        <w:rPr>
          <w:rFonts w:cs="Arial"/>
          <w:bCs/>
        </w:rPr>
        <w:t xml:space="preserve"> Pixel</w:t>
      </w:r>
      <w:r>
        <w:rPr>
          <w:rFonts w:cs="Arial"/>
          <w:bCs/>
        </w:rPr>
        <w:t xml:space="preserve"> und </w:t>
      </w:r>
    </w:p>
    <w:p w14:paraId="7A5137BD" w14:textId="11A9E52B" w:rsidR="00243643" w:rsidRPr="00F03E95" w:rsidRDefault="00243643" w:rsidP="007948A7">
      <w:pPr>
        <w:rPr>
          <w:rFonts w:cs="Arial"/>
          <w:bCs/>
        </w:rPr>
      </w:pPr>
      <w:r w:rsidRPr="00243643">
        <w:rPr>
          <w:rFonts w:cs="Arial"/>
          <w:b/>
          <w:bCs/>
        </w:rPr>
        <w:t>HA b)</w:t>
      </w:r>
      <w:r>
        <w:rPr>
          <w:rFonts w:cs="Arial"/>
          <w:bCs/>
        </w:rPr>
        <w:t xml:space="preserve"> Der Kamera C50 mit einer Bildauflösung von 1680 Pixel an. </w:t>
      </w:r>
    </w:p>
    <w:p w14:paraId="008B451D" w14:textId="77777777" w:rsidR="0006511C" w:rsidRDefault="0006511C" w:rsidP="00ED23D6">
      <w:pPr>
        <w:rPr>
          <w:rFonts w:cs="Arial"/>
          <w:b/>
        </w:rPr>
      </w:pPr>
    </w:p>
    <w:p w14:paraId="01C0810F" w14:textId="77777777" w:rsidR="00450CF1" w:rsidRDefault="00450CF1" w:rsidP="004D4E79">
      <w:pPr>
        <w:jc w:val="center"/>
        <w:rPr>
          <w:rFonts w:cs="Arial"/>
          <w:b/>
        </w:rPr>
      </w:pPr>
    </w:p>
    <w:sectPr w:rsidR="00450CF1">
      <w:headerReference w:type="default" r:id="rId21"/>
      <w:footerReference w:type="even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7A7D" w14:textId="77777777" w:rsidR="004766D8" w:rsidRDefault="004766D8">
      <w:r>
        <w:separator/>
      </w:r>
    </w:p>
  </w:endnote>
  <w:endnote w:type="continuationSeparator" w:id="0">
    <w:p w14:paraId="70D0109D" w14:textId="77777777" w:rsidR="004766D8" w:rsidRDefault="0047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A47E" w14:textId="77777777" w:rsidR="00904DD4" w:rsidRDefault="00904DD4" w:rsidP="003305E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6662DE" w14:textId="77777777" w:rsidR="00904DD4" w:rsidRDefault="00904D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215123"/>
      <w:docPartObj>
        <w:docPartGallery w:val="Page Numbers (Bottom of Page)"/>
        <w:docPartUnique/>
      </w:docPartObj>
    </w:sdtPr>
    <w:sdtContent>
      <w:p w14:paraId="59BDC209" w14:textId="5A992DB6" w:rsidR="00103B15" w:rsidRDefault="00103B15" w:rsidP="00103B15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156F" w14:textId="77777777" w:rsidR="004766D8" w:rsidRDefault="004766D8">
      <w:r>
        <w:separator/>
      </w:r>
    </w:p>
  </w:footnote>
  <w:footnote w:type="continuationSeparator" w:id="0">
    <w:p w14:paraId="000BFAD4" w14:textId="77777777" w:rsidR="004766D8" w:rsidRDefault="0047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94AB2" w:rsidRPr="0086050F" w14:paraId="66C94921" w14:textId="77777777" w:rsidTr="00394AB2">
      <w:trPr>
        <w:trHeight w:val="412"/>
      </w:trPr>
      <w:tc>
        <w:tcPr>
          <w:tcW w:w="1235" w:type="dxa"/>
          <w:vMerge w:val="restart"/>
          <w:vAlign w:val="center"/>
        </w:tcPr>
        <w:p w14:paraId="13A6DA7D" w14:textId="77777777"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8A07B4" wp14:editId="075670E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0318BAF7" w14:textId="558E66AF" w:rsidR="00394AB2" w:rsidRPr="00371635" w:rsidRDefault="00040ECE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Information und Daten</w:t>
          </w:r>
        </w:p>
      </w:tc>
    </w:tr>
    <w:tr w:rsidR="00557C86" w:rsidRPr="0086050F" w14:paraId="6C2239BA" w14:textId="77777777" w:rsidTr="00B203D8">
      <w:trPr>
        <w:trHeight w:val="349"/>
      </w:trPr>
      <w:tc>
        <w:tcPr>
          <w:tcW w:w="1235" w:type="dxa"/>
          <w:vMerge/>
          <w:vAlign w:val="center"/>
        </w:tcPr>
        <w:p w14:paraId="5307680E" w14:textId="77777777"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5E2FD599" w14:textId="62C93556" w:rsidR="00557C86" w:rsidRPr="0086050F" w:rsidRDefault="00122CC7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Pixel, </w:t>
          </w:r>
          <w:r w:rsidR="00A16D53">
            <w:rPr>
              <w:rFonts w:cs="Arial"/>
              <w:szCs w:val="22"/>
            </w:rPr>
            <w:t>Bildschärfe und Auflösung</w:t>
          </w:r>
        </w:p>
      </w:tc>
    </w:tr>
  </w:tbl>
  <w:p w14:paraId="780D8B07" w14:textId="77777777" w:rsidR="00394AB2" w:rsidRDefault="00394A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C2502"/>
    <w:multiLevelType w:val="multilevel"/>
    <w:tmpl w:val="E184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11881"/>
    <w:multiLevelType w:val="multilevel"/>
    <w:tmpl w:val="8418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CF1EB0"/>
    <w:multiLevelType w:val="multilevel"/>
    <w:tmpl w:val="0242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601303">
    <w:abstractNumId w:val="1"/>
  </w:num>
  <w:num w:numId="2" w16cid:durableId="1335573326">
    <w:abstractNumId w:val="2"/>
  </w:num>
  <w:num w:numId="3" w16cid:durableId="206144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9B"/>
    <w:rsid w:val="0000094D"/>
    <w:rsid w:val="0000531D"/>
    <w:rsid w:val="0003295D"/>
    <w:rsid w:val="00035F90"/>
    <w:rsid w:val="000378D0"/>
    <w:rsid w:val="00040ECE"/>
    <w:rsid w:val="0004481B"/>
    <w:rsid w:val="000550D9"/>
    <w:rsid w:val="00055151"/>
    <w:rsid w:val="00064301"/>
    <w:rsid w:val="0006511C"/>
    <w:rsid w:val="000946C0"/>
    <w:rsid w:val="00094981"/>
    <w:rsid w:val="000C7BB1"/>
    <w:rsid w:val="000D65E0"/>
    <w:rsid w:val="0010170A"/>
    <w:rsid w:val="00101ADA"/>
    <w:rsid w:val="00102603"/>
    <w:rsid w:val="00103B15"/>
    <w:rsid w:val="00104B26"/>
    <w:rsid w:val="00106C12"/>
    <w:rsid w:val="00113CE9"/>
    <w:rsid w:val="001150EE"/>
    <w:rsid w:val="00122CC7"/>
    <w:rsid w:val="00134A4B"/>
    <w:rsid w:val="00152503"/>
    <w:rsid w:val="0015383F"/>
    <w:rsid w:val="0017181D"/>
    <w:rsid w:val="001774C2"/>
    <w:rsid w:val="00182893"/>
    <w:rsid w:val="00187666"/>
    <w:rsid w:val="001A7EF1"/>
    <w:rsid w:val="001C3A28"/>
    <w:rsid w:val="001D5336"/>
    <w:rsid w:val="001E1B20"/>
    <w:rsid w:val="001F0C92"/>
    <w:rsid w:val="00202A02"/>
    <w:rsid w:val="00207E01"/>
    <w:rsid w:val="0021016F"/>
    <w:rsid w:val="00216CDB"/>
    <w:rsid w:val="00222116"/>
    <w:rsid w:val="00234147"/>
    <w:rsid w:val="00243643"/>
    <w:rsid w:val="00243FCF"/>
    <w:rsid w:val="00254572"/>
    <w:rsid w:val="00262BDE"/>
    <w:rsid w:val="00263259"/>
    <w:rsid w:val="0027003D"/>
    <w:rsid w:val="00271C65"/>
    <w:rsid w:val="002727B7"/>
    <w:rsid w:val="0027436A"/>
    <w:rsid w:val="0029502B"/>
    <w:rsid w:val="00295D1B"/>
    <w:rsid w:val="002A233A"/>
    <w:rsid w:val="002A620B"/>
    <w:rsid w:val="002D0F07"/>
    <w:rsid w:val="002D4279"/>
    <w:rsid w:val="002D5552"/>
    <w:rsid w:val="002E20A5"/>
    <w:rsid w:val="003018AD"/>
    <w:rsid w:val="003161F4"/>
    <w:rsid w:val="00316565"/>
    <w:rsid w:val="00316749"/>
    <w:rsid w:val="003216EA"/>
    <w:rsid w:val="00327050"/>
    <w:rsid w:val="003305E4"/>
    <w:rsid w:val="003472E4"/>
    <w:rsid w:val="00350333"/>
    <w:rsid w:val="00357594"/>
    <w:rsid w:val="00367BFE"/>
    <w:rsid w:val="0039040A"/>
    <w:rsid w:val="00394AB2"/>
    <w:rsid w:val="00394E63"/>
    <w:rsid w:val="003A0773"/>
    <w:rsid w:val="003A104A"/>
    <w:rsid w:val="003B0CC6"/>
    <w:rsid w:val="003B6A79"/>
    <w:rsid w:val="003B75D7"/>
    <w:rsid w:val="003C4C7C"/>
    <w:rsid w:val="003C570E"/>
    <w:rsid w:val="003C7C13"/>
    <w:rsid w:val="003D2509"/>
    <w:rsid w:val="003E0567"/>
    <w:rsid w:val="003E497C"/>
    <w:rsid w:val="003E546E"/>
    <w:rsid w:val="00401856"/>
    <w:rsid w:val="00404958"/>
    <w:rsid w:val="00405FD6"/>
    <w:rsid w:val="0041685D"/>
    <w:rsid w:val="00422E32"/>
    <w:rsid w:val="004234A6"/>
    <w:rsid w:val="004344F5"/>
    <w:rsid w:val="00435472"/>
    <w:rsid w:val="00436345"/>
    <w:rsid w:val="0044138A"/>
    <w:rsid w:val="00443776"/>
    <w:rsid w:val="004454C6"/>
    <w:rsid w:val="00445846"/>
    <w:rsid w:val="00447F27"/>
    <w:rsid w:val="00450CF1"/>
    <w:rsid w:val="004578BA"/>
    <w:rsid w:val="00474208"/>
    <w:rsid w:val="004766D8"/>
    <w:rsid w:val="0049055D"/>
    <w:rsid w:val="00496DD6"/>
    <w:rsid w:val="004978E2"/>
    <w:rsid w:val="004A3E39"/>
    <w:rsid w:val="004A419C"/>
    <w:rsid w:val="004A4827"/>
    <w:rsid w:val="004B0713"/>
    <w:rsid w:val="004B2216"/>
    <w:rsid w:val="004B2939"/>
    <w:rsid w:val="004B4938"/>
    <w:rsid w:val="004B61C0"/>
    <w:rsid w:val="004C09C0"/>
    <w:rsid w:val="004C14F7"/>
    <w:rsid w:val="004C6779"/>
    <w:rsid w:val="004D2A47"/>
    <w:rsid w:val="004D4E79"/>
    <w:rsid w:val="004E1FF0"/>
    <w:rsid w:val="004E5A9A"/>
    <w:rsid w:val="004F1875"/>
    <w:rsid w:val="004F199E"/>
    <w:rsid w:val="00500E5E"/>
    <w:rsid w:val="00504EF3"/>
    <w:rsid w:val="00532176"/>
    <w:rsid w:val="00556D6F"/>
    <w:rsid w:val="005573A7"/>
    <w:rsid w:val="00557C86"/>
    <w:rsid w:val="00561DE9"/>
    <w:rsid w:val="00566DDE"/>
    <w:rsid w:val="00580B6D"/>
    <w:rsid w:val="0058129B"/>
    <w:rsid w:val="005812E1"/>
    <w:rsid w:val="00581A37"/>
    <w:rsid w:val="005937E6"/>
    <w:rsid w:val="005A7578"/>
    <w:rsid w:val="005B102C"/>
    <w:rsid w:val="005C7671"/>
    <w:rsid w:val="005D09AA"/>
    <w:rsid w:val="005D4C2C"/>
    <w:rsid w:val="005D5FCE"/>
    <w:rsid w:val="005E3C32"/>
    <w:rsid w:val="005E5E0C"/>
    <w:rsid w:val="005F1184"/>
    <w:rsid w:val="005F1696"/>
    <w:rsid w:val="00603322"/>
    <w:rsid w:val="00607F41"/>
    <w:rsid w:val="00633531"/>
    <w:rsid w:val="00664EC7"/>
    <w:rsid w:val="00686858"/>
    <w:rsid w:val="00693E7F"/>
    <w:rsid w:val="006A0EDF"/>
    <w:rsid w:val="006A157F"/>
    <w:rsid w:val="006A73EB"/>
    <w:rsid w:val="006B5FBD"/>
    <w:rsid w:val="006B778F"/>
    <w:rsid w:val="006B7E23"/>
    <w:rsid w:val="006C3CBA"/>
    <w:rsid w:val="006C4CB8"/>
    <w:rsid w:val="006D4027"/>
    <w:rsid w:val="006D6787"/>
    <w:rsid w:val="006E6857"/>
    <w:rsid w:val="006F54AD"/>
    <w:rsid w:val="007160CA"/>
    <w:rsid w:val="007205EC"/>
    <w:rsid w:val="00720FE3"/>
    <w:rsid w:val="00727880"/>
    <w:rsid w:val="007314FC"/>
    <w:rsid w:val="00732C6B"/>
    <w:rsid w:val="0074101D"/>
    <w:rsid w:val="00757B3D"/>
    <w:rsid w:val="007838C3"/>
    <w:rsid w:val="00783C65"/>
    <w:rsid w:val="007907C8"/>
    <w:rsid w:val="007948A7"/>
    <w:rsid w:val="007C39A2"/>
    <w:rsid w:val="007C50B4"/>
    <w:rsid w:val="007E0043"/>
    <w:rsid w:val="007E76F6"/>
    <w:rsid w:val="007F04B1"/>
    <w:rsid w:val="00810DB0"/>
    <w:rsid w:val="0083303E"/>
    <w:rsid w:val="00835C5E"/>
    <w:rsid w:val="00845B8E"/>
    <w:rsid w:val="00847941"/>
    <w:rsid w:val="008519AE"/>
    <w:rsid w:val="00853587"/>
    <w:rsid w:val="00862E51"/>
    <w:rsid w:val="008659E3"/>
    <w:rsid w:val="00885ED7"/>
    <w:rsid w:val="00892687"/>
    <w:rsid w:val="0089724F"/>
    <w:rsid w:val="008A2122"/>
    <w:rsid w:val="008B0C5D"/>
    <w:rsid w:val="008B3D11"/>
    <w:rsid w:val="008C1B43"/>
    <w:rsid w:val="008C1B45"/>
    <w:rsid w:val="008C5ADB"/>
    <w:rsid w:val="008E072C"/>
    <w:rsid w:val="008E71F3"/>
    <w:rsid w:val="008F09B2"/>
    <w:rsid w:val="008F13B9"/>
    <w:rsid w:val="009020D1"/>
    <w:rsid w:val="00904DD4"/>
    <w:rsid w:val="00907B4B"/>
    <w:rsid w:val="00913B5A"/>
    <w:rsid w:val="00930260"/>
    <w:rsid w:val="0093122F"/>
    <w:rsid w:val="0093528D"/>
    <w:rsid w:val="00942207"/>
    <w:rsid w:val="00945431"/>
    <w:rsid w:val="00954094"/>
    <w:rsid w:val="009652F4"/>
    <w:rsid w:val="00970B44"/>
    <w:rsid w:val="0098587F"/>
    <w:rsid w:val="00991D4E"/>
    <w:rsid w:val="009A135E"/>
    <w:rsid w:val="009B0D6D"/>
    <w:rsid w:val="009B29FB"/>
    <w:rsid w:val="009B7C8C"/>
    <w:rsid w:val="009C2CAE"/>
    <w:rsid w:val="009C736C"/>
    <w:rsid w:val="009D2357"/>
    <w:rsid w:val="009D2401"/>
    <w:rsid w:val="009D539F"/>
    <w:rsid w:val="009D6C91"/>
    <w:rsid w:val="009F4461"/>
    <w:rsid w:val="00A027FF"/>
    <w:rsid w:val="00A118BC"/>
    <w:rsid w:val="00A133D0"/>
    <w:rsid w:val="00A151C8"/>
    <w:rsid w:val="00A15594"/>
    <w:rsid w:val="00A16D53"/>
    <w:rsid w:val="00A17EA4"/>
    <w:rsid w:val="00A65588"/>
    <w:rsid w:val="00A72617"/>
    <w:rsid w:val="00A72F88"/>
    <w:rsid w:val="00A82F94"/>
    <w:rsid w:val="00A90D51"/>
    <w:rsid w:val="00AA1983"/>
    <w:rsid w:val="00AA2EF6"/>
    <w:rsid w:val="00AA7474"/>
    <w:rsid w:val="00AB1F6A"/>
    <w:rsid w:val="00AB4D03"/>
    <w:rsid w:val="00AB7ED9"/>
    <w:rsid w:val="00AF1FE7"/>
    <w:rsid w:val="00B01DF2"/>
    <w:rsid w:val="00B03361"/>
    <w:rsid w:val="00B03E1F"/>
    <w:rsid w:val="00B10C87"/>
    <w:rsid w:val="00B1228D"/>
    <w:rsid w:val="00B1342C"/>
    <w:rsid w:val="00B245A2"/>
    <w:rsid w:val="00B26314"/>
    <w:rsid w:val="00B333A3"/>
    <w:rsid w:val="00B41F00"/>
    <w:rsid w:val="00B55997"/>
    <w:rsid w:val="00B62691"/>
    <w:rsid w:val="00B67709"/>
    <w:rsid w:val="00B70196"/>
    <w:rsid w:val="00B85509"/>
    <w:rsid w:val="00B85766"/>
    <w:rsid w:val="00BA003B"/>
    <w:rsid w:val="00BA4BC0"/>
    <w:rsid w:val="00BB30FD"/>
    <w:rsid w:val="00BB3658"/>
    <w:rsid w:val="00BB70C5"/>
    <w:rsid w:val="00BD1A2D"/>
    <w:rsid w:val="00BD2198"/>
    <w:rsid w:val="00BD5FB5"/>
    <w:rsid w:val="00BE3F22"/>
    <w:rsid w:val="00BE6299"/>
    <w:rsid w:val="00BE7164"/>
    <w:rsid w:val="00BF70C1"/>
    <w:rsid w:val="00C0291A"/>
    <w:rsid w:val="00C10CDF"/>
    <w:rsid w:val="00C14ACB"/>
    <w:rsid w:val="00C36DD5"/>
    <w:rsid w:val="00C40282"/>
    <w:rsid w:val="00C428D7"/>
    <w:rsid w:val="00C57D8F"/>
    <w:rsid w:val="00C61E18"/>
    <w:rsid w:val="00C67111"/>
    <w:rsid w:val="00C71479"/>
    <w:rsid w:val="00C74CD4"/>
    <w:rsid w:val="00C80971"/>
    <w:rsid w:val="00C87F81"/>
    <w:rsid w:val="00C91281"/>
    <w:rsid w:val="00C94F31"/>
    <w:rsid w:val="00C97F1F"/>
    <w:rsid w:val="00CA6D13"/>
    <w:rsid w:val="00CB7FD7"/>
    <w:rsid w:val="00CC7DFB"/>
    <w:rsid w:val="00CE0E69"/>
    <w:rsid w:val="00CE2ACC"/>
    <w:rsid w:val="00CF71C1"/>
    <w:rsid w:val="00D02034"/>
    <w:rsid w:val="00D072BD"/>
    <w:rsid w:val="00D17E9F"/>
    <w:rsid w:val="00D20A6E"/>
    <w:rsid w:val="00D246F5"/>
    <w:rsid w:val="00D3318B"/>
    <w:rsid w:val="00D344CD"/>
    <w:rsid w:val="00D40EA5"/>
    <w:rsid w:val="00D47AD0"/>
    <w:rsid w:val="00D5148C"/>
    <w:rsid w:val="00D525FA"/>
    <w:rsid w:val="00D549CD"/>
    <w:rsid w:val="00D604C1"/>
    <w:rsid w:val="00D65818"/>
    <w:rsid w:val="00D91202"/>
    <w:rsid w:val="00D96D11"/>
    <w:rsid w:val="00DD59D1"/>
    <w:rsid w:val="00DD6890"/>
    <w:rsid w:val="00DD7DB1"/>
    <w:rsid w:val="00DE30DC"/>
    <w:rsid w:val="00DF2F7B"/>
    <w:rsid w:val="00E0059E"/>
    <w:rsid w:val="00E020A1"/>
    <w:rsid w:val="00E12470"/>
    <w:rsid w:val="00E16AA9"/>
    <w:rsid w:val="00E32B29"/>
    <w:rsid w:val="00E34D53"/>
    <w:rsid w:val="00E84974"/>
    <w:rsid w:val="00E91D23"/>
    <w:rsid w:val="00E94F1D"/>
    <w:rsid w:val="00E95A0B"/>
    <w:rsid w:val="00EB16C2"/>
    <w:rsid w:val="00EC3010"/>
    <w:rsid w:val="00EC5501"/>
    <w:rsid w:val="00ED23D6"/>
    <w:rsid w:val="00ED4C5E"/>
    <w:rsid w:val="00EE1140"/>
    <w:rsid w:val="00EE2356"/>
    <w:rsid w:val="00EF62D0"/>
    <w:rsid w:val="00EF7FC8"/>
    <w:rsid w:val="00F03E95"/>
    <w:rsid w:val="00F075FD"/>
    <w:rsid w:val="00F10586"/>
    <w:rsid w:val="00F11CC8"/>
    <w:rsid w:val="00F13589"/>
    <w:rsid w:val="00F1678E"/>
    <w:rsid w:val="00F3418F"/>
    <w:rsid w:val="00F34AB7"/>
    <w:rsid w:val="00F55C23"/>
    <w:rsid w:val="00F719A7"/>
    <w:rsid w:val="00F7700B"/>
    <w:rsid w:val="00F83720"/>
    <w:rsid w:val="00F87432"/>
    <w:rsid w:val="00F9408A"/>
    <w:rsid w:val="00F941D8"/>
    <w:rsid w:val="00FB2965"/>
    <w:rsid w:val="00FB30FA"/>
    <w:rsid w:val="00FC1652"/>
    <w:rsid w:val="00FD5A7F"/>
    <w:rsid w:val="00FE1AA1"/>
    <w:rsid w:val="00FF059B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816FA"/>
  <w15:chartTrackingRefBased/>
  <w15:docId w15:val="{A19D93EB-CA94-4DDB-A7EF-8778B5FB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FB296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103B1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2D\Desktop\MemoOne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MemoOneVorlage.dotx</Template>
  <TotalTime>0</TotalTime>
  <Pages>3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cp:lastModifiedBy>Heinrich Faust</cp:lastModifiedBy>
  <cp:revision>46</cp:revision>
  <cp:lastPrinted>2018-05-28T22:27:00Z</cp:lastPrinted>
  <dcterms:created xsi:type="dcterms:W3CDTF">2021-11-04T19:00:00Z</dcterms:created>
  <dcterms:modified xsi:type="dcterms:W3CDTF">2025-08-17T16:53:00Z</dcterms:modified>
</cp:coreProperties>
</file>